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68D20F1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6FA41FB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0E62849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28EF796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5EDAA1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468D439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3D7B787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66FA9B8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7E78AE9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64FB089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2FEB972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5D39E0E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7EE970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1516C7B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30D9604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546EC95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4BD6967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0A8AD18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15BD527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331061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2055372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386660F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64125EC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0C775E6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1AEBC1A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65DD2F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4736816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1933B9C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1E24230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34804E7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72DD5CB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71CB130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76D1130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505586E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32241D0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456BF37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0F9DD6B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41286459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175E5D4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3B3DA8F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0FD4D7F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5884612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1CE8291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1D784BF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7ADACE4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568178B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10D5F5B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55E6C4D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3F63513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318A6F2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222CEC4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1C17698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6D0B559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40976ACD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058C8BF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246809A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078C6C3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0FAF202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466641F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0151AEF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11B0142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6B6006C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5857D60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41320F7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6E0252B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2E20775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705C9C4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6C078B1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020CD38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4212818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1C9D642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4C3BF6B2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7BB995B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2F4A89D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2616464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15703FF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546C24F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7838AE9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10AC3FF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31E7F44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77645E2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2666752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52356A6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5AE9A71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65F8D33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247AFF8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721FA57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7097116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30CA551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4EF4E95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6DCFAE6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67E324D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3EAD291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6AADECB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4F20197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5F9D68D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14B2A02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3539643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475F8A0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215287D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7EE01B4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4F7D58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609DBF8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5B77CE0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75132E7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16AA17D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39BA787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35F556A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12B8B30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11003B5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37B3AA0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21A64D7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96347" w14:textId="77777777" w:rsidR="003316A1" w:rsidRDefault="003316A1">
      <w:pPr>
        <w:spacing w:after="0"/>
      </w:pPr>
      <w:r>
        <w:separator/>
      </w:r>
    </w:p>
  </w:endnote>
  <w:endnote w:type="continuationSeparator" w:id="0">
    <w:p w14:paraId="054A5885" w14:textId="77777777" w:rsidR="003316A1" w:rsidRDefault="00331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52A95" w14:textId="77777777" w:rsidR="003316A1" w:rsidRDefault="003316A1">
      <w:pPr>
        <w:spacing w:after="0"/>
      </w:pPr>
      <w:r>
        <w:separator/>
      </w:r>
    </w:p>
  </w:footnote>
  <w:footnote w:type="continuationSeparator" w:id="0">
    <w:p w14:paraId="57AB1296" w14:textId="77777777" w:rsidR="003316A1" w:rsidRDefault="003316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316A1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F875D1-D547-4F7C-BA03-DCD2E15C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2020-12-13T09:18:00Z</dcterms:created>
  <dcterms:modified xsi:type="dcterms:W3CDTF">2020-12-13T09:18:00Z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