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3C088DD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32856B9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1E1D1E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4F0D700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2B4CECB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029A8CA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7E28BE9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4A1DB2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0D5FF5D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5C5D7DA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7EABE83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664D6DF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4C2D86D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422D1F6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2B8CD7B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751597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085964F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29BEC9E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1FAD4B5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3238D2E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06D5982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22A245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0B0CFCF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5311222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50F9EBB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43ECE27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4A87902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5BDFA30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5ED5E69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31E4FD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10C0F43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4F2ED44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5026FA1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6AE4458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2B5A575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766D524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71AC9DD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1B5D5E24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15CACB6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78088FE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2960B85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4DF343B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38EA820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5B875FB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1FDA636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3864A18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70DEC3C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67D1F23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1CF2E0D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58E277A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57EA88A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321605F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50B0732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30DB1BF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1CA8061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512F7F4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1E1E956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00C33B9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5137501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068603C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72F834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3F18AEA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44AA4E8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1E232A0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6DD9FA9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1A4F85F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2B40719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5E40454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5AC397C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678601C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32BE5BA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5133120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68DB41A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534AB18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6971CC7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57C0D3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14E547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2955BC2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1D7A4FC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24E52BE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3080DED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4D5FD1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4EC84B8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0963551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166C6D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6EE39C5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36D4381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54A8E6C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08F9D5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66099F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6CFB654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75570CC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37A2817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144F990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6FE813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6A4EAE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23DC6F0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1C6AC0A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531E26B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6B301B9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7332CA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37F7B0B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67FC17F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0C33620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0557FA4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6D52B63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742EEC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59C7C6C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379A10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34083E6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7A9084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12EB3F0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04406" w14:textId="77777777" w:rsidR="00A51703" w:rsidRDefault="00A51703">
      <w:pPr>
        <w:spacing w:after="0"/>
      </w:pPr>
      <w:r>
        <w:separator/>
      </w:r>
    </w:p>
  </w:endnote>
  <w:endnote w:type="continuationSeparator" w:id="0">
    <w:p w14:paraId="495667C8" w14:textId="77777777" w:rsidR="00A51703" w:rsidRDefault="00A51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518DF" w14:textId="77777777" w:rsidR="00A51703" w:rsidRDefault="00A51703">
      <w:pPr>
        <w:spacing w:after="0"/>
      </w:pPr>
      <w:r>
        <w:separator/>
      </w:r>
    </w:p>
  </w:footnote>
  <w:footnote w:type="continuationSeparator" w:id="0">
    <w:p w14:paraId="3DA8450B" w14:textId="77777777" w:rsidR="00A51703" w:rsidRDefault="00A517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51703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101D8-66FE-4FFE-A693-D54D283F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2020-12-13T09:18:00Z</dcterms:created>
  <dcterms:modified xsi:type="dcterms:W3CDTF">2020-12-13T09:18:00Z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