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72650" w:rsidRPr="00DE68C2" w14:paraId="470D662C" w14:textId="77777777" w:rsidTr="00172650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64202B1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172650" w:rsidRPr="00DE68C2" w14:paraId="794717AA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6DFC6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787C1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3D708C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137DCD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CE249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5ED6A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C983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6E1C8DBD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3763D7BC" w14:textId="72EF36D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C580E42" w14:textId="4AA6754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927ADFB" w14:textId="3CF1E9D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24A2BE8" w14:textId="3D15A57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834630" w14:textId="2CCA2EB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128704A" w14:textId="3A9DA82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276879FC" w14:textId="2249342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471B538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87679A7" w14:textId="7279349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EE62" w14:textId="70A40F6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3702F6" w14:textId="0CFE78B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97DA5" w14:textId="7DBC172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FA75" w14:textId="06B0765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3A56" w14:textId="3821CB5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28DB4C" w14:textId="7132AB2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1E66BA1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942118A" w14:textId="32855AE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A7C00F" w14:textId="5AED343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FF2FC" w14:textId="6CAEE80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99B132" w14:textId="3D19B7D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2FAA8C" w14:textId="50CE4B8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E9F78" w14:textId="0CC9043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3287391" w14:textId="2571C58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E888853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7FBBACD1" w14:textId="6ABD084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E1CA02" w14:textId="3E70300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0F97DA" w14:textId="0966E92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159F8" w14:textId="4507E42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25356A" w14:textId="794BA18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F17CD" w14:textId="76E682A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1C0DA6F" w14:textId="41ED425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7B2C8E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6E2B43E" w14:textId="25BEFB2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298212" w14:textId="51030DE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FB451" w14:textId="72368A8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658814" w14:textId="3ED36C7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23C75" w14:textId="5993304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280" w14:textId="3E851B0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6E1F4DA" w14:textId="2404B8A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5EF32F5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6929DD" w14:textId="30E6803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DACC" w14:textId="4814CBA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11CA4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8AF87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6AB6D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F40B4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F6161B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36243640" w:rsidR="00172650" w:rsidRPr="00DE68C2" w:rsidRDefault="00172650" w:rsidP="00172650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72650" w:rsidRPr="00DE68C2" w14:paraId="2BA6A709" w14:textId="77777777" w:rsidTr="00594924">
              <w:tc>
                <w:tcPr>
                  <w:tcW w:w="2500" w:type="pct"/>
                  <w:vAlign w:val="center"/>
                </w:tcPr>
                <w:p w14:paraId="5AEB1A58" w14:textId="77777777" w:rsidR="00172650" w:rsidRPr="00DE68C2" w:rsidRDefault="00172650" w:rsidP="00172650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ФЕВРАЛЬ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085E7B23" w14:textId="6BEC7DC1" w:rsidR="00172650" w:rsidRPr="00DE68C2" w:rsidRDefault="00172650" w:rsidP="00172650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362DC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72650" w:rsidRPr="00DE68C2" w14:paraId="26CFF480" w14:textId="77777777" w:rsidTr="00594924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AD8CD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700196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9DA3DA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7B4DD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64F5D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138D5D6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C702F3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172650" w:rsidRPr="00DE68C2" w14:paraId="632170EA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E389E0" w14:textId="4AEB2FE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E2D12C5" w14:textId="2BE51D4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5D27A" w14:textId="614AA90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D87407" w14:textId="10BBE64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804FD" w14:textId="02F80E4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142C96" w14:textId="07DDFB9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F45B1" w14:textId="7CA90FA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F69AAB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F5A424" w14:textId="7E44F6A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EA6B878" w14:textId="4D1A371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FA0B2" w14:textId="43E62F7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C4A2FC" w14:textId="5E70440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AD5A9D" w14:textId="6A7F33C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7A144D" w14:textId="0CA4CD1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698A97" w14:textId="615D220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18750393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0988DD4" w14:textId="01043F6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85D396" w14:textId="79B7837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12E59B" w14:textId="3543938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FF230F" w14:textId="3D17747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F0AF51" w14:textId="380612B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B175" w14:textId="797D774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DEB93C" w14:textId="249D04D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6B478C5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C16CA89" w14:textId="50279F8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64C315" w14:textId="4ACD723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9CEA40" w14:textId="693C3D1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D36933" w14:textId="077A7A1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779C19" w14:textId="392B441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AC4B5D" w14:textId="6544828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FD41848" w14:textId="21BEF62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0144EA8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489E5B9" w14:textId="544C8F2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93EC0F9" w14:textId="02CA44C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7DF755" w14:textId="66FA705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8660DB" w14:textId="678494D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3E7777" w14:textId="79032C7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79FC20" w14:textId="5416905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9CA470B" w14:textId="774ED16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2DA2CB4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61A5ED1" w14:textId="3CB9FD1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B46553" w14:textId="1553BF5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9FDC1F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C693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EDB95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EC7F0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3D1CE0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172650" w:rsidRPr="00DE68C2" w:rsidRDefault="00172650" w:rsidP="00172650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172650" w:rsidRPr="00DE68C2" w14:paraId="69F823CC" w14:textId="77777777" w:rsidTr="007618A9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0567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172650" w:rsidRPr="00DE68C2" w14:paraId="07D40429" w14:textId="77777777" w:rsidTr="00594924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5C299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B3690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D12B14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6E69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D4CE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058A4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96E4C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7180C0B3" w14:textId="77777777" w:rsidTr="00594924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6BB04626" w14:textId="7B4F6B3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8014EA" w14:textId="337F5E3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AF519E" w14:textId="0CF194A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AD080" w14:textId="33E3B24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7D7785" w14:textId="14C5DD9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5F0BED" w14:textId="59F5941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594389" w14:textId="1E4E366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3BA20AF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36D7C73" w14:textId="7615B33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4C377F" w14:textId="5C61D0C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F9D661" w14:textId="2114287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23FDF" w14:textId="3BEE15A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7938CA" w14:textId="6C8DA25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844AA4" w14:textId="6053DE6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1304454" w14:textId="03BF992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A3C0E0B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684AF12" w14:textId="201862F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3D02AE" w14:textId="4128FC7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9CAF70" w14:textId="05B0752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0360E9" w14:textId="49125F1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A9A2FD" w14:textId="3D309B0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DE7D4D" w14:textId="120460D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79F86B" w14:textId="3B8848B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A3298B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CF3886C" w14:textId="321A38B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C57B91" w14:textId="5A351A7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222579" w14:textId="7836AEF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04447C" w14:textId="6ECA31F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C4255C" w14:textId="54356D0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DA0BDE" w14:textId="0B62E45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062E7E" w14:textId="61ECE8F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2B1EF8E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19E246" w14:textId="4D5F8AE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60A74F1" w14:textId="4BBD852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50F67" w14:textId="69A42D6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9CB1B1" w14:textId="4F8F933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9B3E3" w14:textId="58DEC78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56C41C" w14:textId="7E0A86E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AE4C4C" w14:textId="0B3316A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7F06337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F3FDC4C" w14:textId="458EE2F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FF334E9" w14:textId="0FF069E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1BEA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3C488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B6B1B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CD8BE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B7E155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  <w:vAlign w:val="center"/>
          </w:tcPr>
          <w:p w14:paraId="193D913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2EA71" w14:textId="77777777" w:rsidR="002D1110" w:rsidRDefault="002D1110">
      <w:pPr>
        <w:spacing w:after="0"/>
      </w:pPr>
      <w:r>
        <w:separator/>
      </w:r>
    </w:p>
  </w:endnote>
  <w:endnote w:type="continuationSeparator" w:id="0">
    <w:p w14:paraId="45A6AF9C" w14:textId="77777777" w:rsidR="002D1110" w:rsidRDefault="002D11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F062B" w14:textId="77777777" w:rsidR="002D1110" w:rsidRDefault="002D1110">
      <w:pPr>
        <w:spacing w:after="0"/>
      </w:pPr>
      <w:r>
        <w:separator/>
      </w:r>
    </w:p>
  </w:footnote>
  <w:footnote w:type="continuationSeparator" w:id="0">
    <w:p w14:paraId="54BD7472" w14:textId="77777777" w:rsidR="002D1110" w:rsidRDefault="002D11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72650"/>
    <w:rsid w:val="001A6011"/>
    <w:rsid w:val="001B01F9"/>
    <w:rsid w:val="001C41F9"/>
    <w:rsid w:val="001D68E1"/>
    <w:rsid w:val="00285C1D"/>
    <w:rsid w:val="002D1110"/>
    <w:rsid w:val="002D544E"/>
    <w:rsid w:val="002E6538"/>
    <w:rsid w:val="00327E4A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10F2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30152"/>
    <w:rsid w:val="00A37571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80A71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C30CA9-D0D7-4865-AE0F-B85B941A4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2020-12-13T09:19:00Z</dcterms:created>
  <dcterms:modified xsi:type="dcterms:W3CDTF">2020-12-13T09:19:00Z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