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172650" w:rsidRPr="00DE68C2" w14:paraId="470D662C" w14:textId="77777777" w:rsidTr="00172650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264202B1" w14:textId="77777777" w:rsidR="00172650" w:rsidRPr="00DE68C2" w:rsidRDefault="00172650" w:rsidP="00172650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ЯНВАРЬ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9"/>
              <w:gridCol w:w="423"/>
              <w:gridCol w:w="422"/>
              <w:gridCol w:w="422"/>
              <w:gridCol w:w="422"/>
              <w:gridCol w:w="422"/>
              <w:gridCol w:w="412"/>
            </w:tblGrid>
            <w:tr w:rsidR="00172650" w:rsidRPr="00DE68C2" w14:paraId="794717AA" w14:textId="77777777" w:rsidTr="00594924">
              <w:trPr>
                <w:trHeight w:val="284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6DFC65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F787C18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C3D708C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C137DCD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2CE249A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95ED6A1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65C983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172650" w:rsidRPr="00DE68C2" w14:paraId="6E1C8DBD" w14:textId="77777777" w:rsidTr="00594924">
              <w:trPr>
                <w:trHeight w:val="284"/>
              </w:trPr>
              <w:tc>
                <w:tcPr>
                  <w:tcW w:w="710" w:type="pct"/>
                  <w:tcBorders>
                    <w:top w:val="single" w:sz="4" w:space="0" w:color="auto"/>
                  </w:tcBorders>
                  <w:vAlign w:val="center"/>
                </w:tcPr>
                <w:p w14:paraId="3763D7BC" w14:textId="061D2AE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C580E42" w14:textId="527929B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927ADFB" w14:textId="45B5F9A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24A2BE8" w14:textId="7B664E7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2834630" w14:textId="2A07EBD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128704A" w14:textId="2C9EC67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top w:val="single" w:sz="4" w:space="0" w:color="auto"/>
                  </w:tcBorders>
                  <w:vAlign w:val="center"/>
                </w:tcPr>
                <w:p w14:paraId="276879FC" w14:textId="125D7410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4471B538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587679A7" w14:textId="23A72D8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425EE62" w14:textId="776DF45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3702F6" w14:textId="3CF724C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797DA5" w14:textId="6813CED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2D5FA75" w14:textId="6582832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F63A56" w14:textId="065BF666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1228DB4C" w14:textId="06413F3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01E66BA1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5942118A" w14:textId="15F1F74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6A7C00F" w14:textId="3452D9D0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C7FF2FC" w14:textId="2531201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99B132" w14:textId="3B5BF10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A2FAA8C" w14:textId="6A7AD6EB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AE9F78" w14:textId="139ACF9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43287391" w14:textId="00AB2B8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5E888853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7FBBACD1" w14:textId="57380ED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E1CA02" w14:textId="6AB9D58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A0F97DA" w14:textId="32E4C7A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34159F8" w14:textId="72C3E5C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25356A" w14:textId="0CDF731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7F17CD" w14:textId="5E77C58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01C0DA6F" w14:textId="01F0B0A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657B2C8E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36E2B43E" w14:textId="3B9E38B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2298212" w14:textId="4DEF740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6FB451" w14:textId="79B5F11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658814" w14:textId="681F0A1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223C75" w14:textId="5AC4097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F764280" w14:textId="736C281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46E1F4DA" w14:textId="53095E4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05EF32F5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416929DD" w14:textId="3D45A8D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A77DACC" w14:textId="0C713DF6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311CA4E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C8AF877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A6AB6D0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AF40B47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1" w:type="pct"/>
                  <w:vAlign w:val="center"/>
                </w:tcPr>
                <w:p w14:paraId="6F6161BB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36243640" w:rsidR="00172650" w:rsidRPr="00DE68C2" w:rsidRDefault="00172650" w:rsidP="00172650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172650" w:rsidRPr="00DE68C2" w14:paraId="2BA6A709" w14:textId="77777777" w:rsidTr="00594924">
              <w:tc>
                <w:tcPr>
                  <w:tcW w:w="2500" w:type="pct"/>
                  <w:vAlign w:val="center"/>
                </w:tcPr>
                <w:p w14:paraId="5AEB1A58" w14:textId="77777777" w:rsidR="00172650" w:rsidRPr="00DE68C2" w:rsidRDefault="00172650" w:rsidP="00172650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ФЕВРАЛЬ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085E7B23" w14:textId="24246187" w:rsidR="00172650" w:rsidRPr="00DE68C2" w:rsidRDefault="00172650" w:rsidP="00172650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3362DC63" w14:textId="77777777" w:rsidR="00172650" w:rsidRPr="00DE68C2" w:rsidRDefault="00172650" w:rsidP="00172650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2"/>
              <w:gridCol w:w="1044"/>
              <w:gridCol w:w="1047"/>
              <w:gridCol w:w="1047"/>
              <w:gridCol w:w="1047"/>
              <w:gridCol w:w="1047"/>
              <w:gridCol w:w="1027"/>
            </w:tblGrid>
            <w:tr w:rsidR="00172650" w:rsidRPr="00DE68C2" w14:paraId="26CFF480" w14:textId="77777777" w:rsidTr="00594924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72AD8CD1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0700196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9DA3DA3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47B4DD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964F5DB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3138D5D6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6C702F35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172650" w:rsidRPr="00DE68C2" w14:paraId="632170EA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2E389E0" w14:textId="7BC3F4BE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E2D12C5" w14:textId="435F69F3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35D27A" w14:textId="6B4DBB6C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D87407" w14:textId="2860D73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BE804FD" w14:textId="073B667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F142C96" w14:textId="51B8ED9B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3FF45B1" w14:textId="0873EA8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65F69AAB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4F5A424" w14:textId="041618C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2EA6B878" w14:textId="153D5E66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CFFA0B2" w14:textId="3BB29146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5C4A2FC" w14:textId="4C2163B9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AD5A9D" w14:textId="46B54E00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C7A144D" w14:textId="65A277EF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2698A97" w14:textId="3F9F5838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18750393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40988DD4" w14:textId="588F40B2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785D396" w14:textId="60B19930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412E59B" w14:textId="20529CD3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FF230F" w14:textId="50040DCC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DF0AF51" w14:textId="7212F3C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82B175" w14:textId="0B2B18A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1DEB93C" w14:textId="6B500176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36B478C5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5C16CA89" w14:textId="13CE4AF3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164C315" w14:textId="555F66FE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19CEA40" w14:textId="1C5BB86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BD36933" w14:textId="468D8B94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8779C19" w14:textId="41AED0BE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FAC4B5D" w14:textId="6C92D0F0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FD41848" w14:textId="122E670C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40144EA8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4489E5B9" w14:textId="0EDF0D2C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93EC0F9" w14:textId="42C78AA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77DF755" w14:textId="53B11C5A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68660DB" w14:textId="4923177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C3E7777" w14:textId="7DC601AA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79FC20" w14:textId="5F448ED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9CA470B" w14:textId="69B8271C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22DA2CB4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661A5ED1" w14:textId="6E523480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CB46553" w14:textId="2BF0A333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!A12 Is Not In Table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F9FDC1F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2CC693A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6EDB95A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8EC7F05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3D1CE0B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172650" w:rsidRPr="00DE68C2" w:rsidRDefault="00172650" w:rsidP="00172650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172650" w:rsidRPr="00DE68C2" w14:paraId="69F823CC" w14:textId="77777777" w:rsidTr="007618A9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60056763" w14:textId="77777777" w:rsidR="00172650" w:rsidRPr="00DE68C2" w:rsidRDefault="00172650" w:rsidP="00172650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МАРТ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172650" w:rsidRPr="00DE68C2" w14:paraId="07D40429" w14:textId="77777777" w:rsidTr="00594924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5C299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B36908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9D12B14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86E6993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D4CE93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5058A4A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096E4CB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172650" w:rsidRPr="00DE68C2" w14:paraId="7180C0B3" w14:textId="77777777" w:rsidTr="00594924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6BB04626" w14:textId="113D29F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48014EA" w14:textId="2C3FAA30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0AF519E" w14:textId="2418D8C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0DAD080" w14:textId="1FCB2C1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57D7785" w14:textId="2334563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95F0BED" w14:textId="5E091C8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E594389" w14:textId="605BC83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53BA20AF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736D7C73" w14:textId="15A1216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A4C377F" w14:textId="5028C2B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8F9D661" w14:textId="55230FD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A23FDF" w14:textId="4224551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27938CA" w14:textId="0ED6550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F844AA4" w14:textId="554330F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1304454" w14:textId="45D8DFAB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2A3C0E0B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2684AF12" w14:textId="020906A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B3D02AE" w14:textId="79EAAA2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9CAF70" w14:textId="0E9C3F7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C0360E9" w14:textId="5648BAC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A9A2FD" w14:textId="6560C24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EDE7D4D" w14:textId="3E440DB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879F86B" w14:textId="71F6315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5A3298B9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5CF3886C" w14:textId="18ECDD8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5C57B91" w14:textId="0AE9E9F6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222579" w14:textId="7371B7A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D04447C" w14:textId="48C5C0E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C4255C" w14:textId="79D69E3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DA0BDE" w14:textId="730550F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A062E7E" w14:textId="75B065E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32B1EF8E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219E246" w14:textId="78CA7B4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60A74F1" w14:textId="4AD6663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350F67" w14:textId="1F68965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09CB1B1" w14:textId="446A9EB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59B3E3" w14:textId="0A00A06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56C41C" w14:textId="221807A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DAE4C4C" w14:textId="399AADA0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7F063379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F3FDC4C" w14:textId="081A587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FF334E9" w14:textId="141705D0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041BEAA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53C4883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4B6B1BD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FCD8BEE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B7E155C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72650" w:rsidRPr="00DE68C2" w:rsidRDefault="00172650" w:rsidP="00172650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  <w:vAlign w:val="center"/>
          </w:tcPr>
          <w:p w14:paraId="193D9133" w14:textId="77777777" w:rsidR="00172650" w:rsidRPr="00DE68C2" w:rsidRDefault="00172650" w:rsidP="00172650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0C63AABD" w14:textId="77777777" w:rsidR="006F7146" w:rsidRPr="00DE68C2" w:rsidRDefault="006F7146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9B4F4A" w14:textId="77777777" w:rsidR="00442A55" w:rsidRDefault="00442A55">
      <w:pPr>
        <w:spacing w:after="0"/>
      </w:pPr>
      <w:r>
        <w:separator/>
      </w:r>
    </w:p>
  </w:endnote>
  <w:endnote w:type="continuationSeparator" w:id="0">
    <w:p w14:paraId="7C7F5936" w14:textId="77777777" w:rsidR="00442A55" w:rsidRDefault="00442A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0B85DD" w14:textId="77777777" w:rsidR="00442A55" w:rsidRDefault="00442A55">
      <w:pPr>
        <w:spacing w:after="0"/>
      </w:pPr>
      <w:r>
        <w:separator/>
      </w:r>
    </w:p>
  </w:footnote>
  <w:footnote w:type="continuationSeparator" w:id="0">
    <w:p w14:paraId="754448A2" w14:textId="77777777" w:rsidR="00442A55" w:rsidRDefault="00442A5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72650"/>
    <w:rsid w:val="001A6011"/>
    <w:rsid w:val="001B01F9"/>
    <w:rsid w:val="001C41F9"/>
    <w:rsid w:val="001D68E1"/>
    <w:rsid w:val="00285C1D"/>
    <w:rsid w:val="002D544E"/>
    <w:rsid w:val="002E6538"/>
    <w:rsid w:val="00327E4A"/>
    <w:rsid w:val="003327F5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42A55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10F2F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30152"/>
    <w:rsid w:val="00A37571"/>
    <w:rsid w:val="00A76704"/>
    <w:rsid w:val="00AA23D3"/>
    <w:rsid w:val="00AA3C50"/>
    <w:rsid w:val="00AB298F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80A71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95B1D9-D512-4672-AC98-8D9FC4A23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2020-12-13T09:19:00Z</dcterms:created>
  <dcterms:modified xsi:type="dcterms:W3CDTF">2020-12-13T09:19:00Z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