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1C266E1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2542CBB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49DD9BB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559B356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7FCCD00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1EE4176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1CEC550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1C22BAB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47E44C1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0E7E0E0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44D9A3F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5CCA802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402ABD6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1C97B9A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6EEFA28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1D618AA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42804BF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530BCA3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5DB8833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3184A8C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62AA071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2944E9B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307B52A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04CD784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0C5B1DA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1B38F93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3C95FE4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6AD1FCD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7E2A6B0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6E28C24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6BF5137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0FE52FF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039272C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608ED27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37E8044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0802305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3D6D283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60D6C40C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56465FB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46FC7B6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1AA7F4E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3B9F8F0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5CD2017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0696A4D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0A178FC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5D24E32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000DDF6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60B7997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4AF1921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7BD9F58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4B3CE0C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6AFCE5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1556D2B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61CDC86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32B8FCC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0C0A00D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1F6F635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0E5C4BC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343FC05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2591753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46D47CE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054B93F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18B1377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3AEA399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524A291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463E7F2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468AFB7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465DBD9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5BE0CD6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1C9396C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0490894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1C46E1D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7C1B291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2A5D599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34C9A69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78959E6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4BFD9E4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41E5AD4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7D02DCA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4ECA057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6D78008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6AF80D2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6A3C9B6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1B9E87D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233B1C6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4FC278C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34A04BF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258C7CF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3C7CC96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2650CBF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1E46610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79F9DF8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1293294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684A258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213EA9D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462CB10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1349E08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0F7CF97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5A4E832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613E3B0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3F3020A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0AF34C0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0109427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6EAE4A6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4C3A70F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38334A3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349F16C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55887DC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014C647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28C5231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44EC2A0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10F2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56F0CB5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D3DC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B298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F4DC9" w14:textId="77777777" w:rsidR="000916AD" w:rsidRDefault="000916AD">
      <w:pPr>
        <w:spacing w:after="0"/>
      </w:pPr>
      <w:r>
        <w:separator/>
      </w:r>
    </w:p>
  </w:endnote>
  <w:endnote w:type="continuationSeparator" w:id="0">
    <w:p w14:paraId="46693C9E" w14:textId="77777777" w:rsidR="000916AD" w:rsidRDefault="000916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B946D" w14:textId="77777777" w:rsidR="000916AD" w:rsidRDefault="000916AD">
      <w:pPr>
        <w:spacing w:after="0"/>
      </w:pPr>
      <w:r>
        <w:separator/>
      </w:r>
    </w:p>
  </w:footnote>
  <w:footnote w:type="continuationSeparator" w:id="0">
    <w:p w14:paraId="48782AEE" w14:textId="77777777" w:rsidR="000916AD" w:rsidRDefault="000916A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16AD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10F2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D3DC0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37571"/>
    <w:rsid w:val="00A76704"/>
    <w:rsid w:val="00AA23D3"/>
    <w:rsid w:val="00AA3C50"/>
    <w:rsid w:val="00AB298F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525189-8304-45AE-8B19-B04C9CD4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2020-12-13T09:19:00Z</dcterms:created>
  <dcterms:modified xsi:type="dcterms:W3CDTF">2020-12-13T09:19:00Z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