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05D978E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4720B3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713B2AE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44EB23D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64BE059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32088B5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24D0E3C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3FAA2B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56D761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159EA7E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5A3695D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00C8654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7AA2984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0AF89BD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6AD02A2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445C174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598EDBA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2DF9C8E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2A6609A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080E251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0D7C61A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41395D0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7F393BE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559E47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7706946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6C7A5D3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0EB5CF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07F8BBD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2BB6A8F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185C83A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724C2D3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4FD821D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7BC4FA3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6C6FEF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1171ED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1AB91AD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3D7DCDA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3E724143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57E852C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4AA0532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53395B5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4A660C0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3C43926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04D311E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4226DA4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36AB74A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0780ADA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1019C86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27DB02F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4DC6F72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51AED7D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39321FB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159CC91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32C5B02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7BEED3D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2AE1C91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4D5EBE7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1EFC96E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11E1D9D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5C42253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55486DF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35FFC5E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61FDDA6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1475BF7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06EF1CD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5A3C536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0102DDF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7DCD42A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77EFA5D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024EAA4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7260476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368AECD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323C8E2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768E90C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3371A9D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31F519D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7D4D269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1574D49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1BB0199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0A79023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3761A7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4519CD2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7D597E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7D4685A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500E120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37AE86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4BCC271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25A4665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55EC4DC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56D3BED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75028FD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2DD41B1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77E19FD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65613C6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34DB966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299D22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1BA798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466657E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573CB81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1978A8F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52E554C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4EE5810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4AC294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5C4B5CE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0B1301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243AA74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06F364C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1642A96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71086C4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3FE43A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51AEC0F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5268349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7C582" w14:textId="77777777" w:rsidR="006865D5" w:rsidRDefault="006865D5">
      <w:pPr>
        <w:spacing w:after="0"/>
      </w:pPr>
      <w:r>
        <w:separator/>
      </w:r>
    </w:p>
  </w:endnote>
  <w:endnote w:type="continuationSeparator" w:id="0">
    <w:p w14:paraId="6D67B2F1" w14:textId="77777777" w:rsidR="006865D5" w:rsidRDefault="006865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73BC5" w14:textId="77777777" w:rsidR="006865D5" w:rsidRDefault="006865D5">
      <w:pPr>
        <w:spacing w:after="0"/>
      </w:pPr>
      <w:r>
        <w:separator/>
      </w:r>
    </w:p>
  </w:footnote>
  <w:footnote w:type="continuationSeparator" w:id="0">
    <w:p w14:paraId="08C0E661" w14:textId="77777777" w:rsidR="006865D5" w:rsidRDefault="006865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1ED8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865D5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D3DC0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B298F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9C4637-4E4E-45F3-8137-50F34B7B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2020-12-13T09:20:00Z</dcterms:created>
  <dcterms:modified xsi:type="dcterms:W3CDTF">2020-12-13T09:20:00Z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