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061C45F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2BBF49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429A437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6DB57BE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508C531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09B8252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6857737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7A7E135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3580F41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2836A66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67992AF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3252747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4F45762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63FA9FB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09EC686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0D3520B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791EC08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1E0CF41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0F2D24A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02F644F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256BAFF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4F640C8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2FB29AA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6916289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72D4A42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461F38C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3A8C5B1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56938B6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67959DB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64A04C6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6DAC7A8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07E87C5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2D0107A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3F05B47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6DF1E7C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64980EF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6119E3B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5A8F1C64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6BE6933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072AA83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3A50993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28819BF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68F1131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127625B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0AF6F76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78CE114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0FA4189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674F652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58F82D7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3C06DF9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78B214B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2F54DB7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45450B8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718AEAB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6BED520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1752574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5452C7A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39AE1CD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4D715C3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176023B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5129828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2738520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30F9F39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58CC762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7E04574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1A8C464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5947EA8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5885077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1401090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1C3C484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2B6904C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403F04E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3A21A66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7C4CD77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6A8B2DA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4D26C8F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1A71A12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7F1EA26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189A2D7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2678576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78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173C0AB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080E96E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0DA4F2B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7914C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6932DF3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7BAE0E3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2A14DD5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132B941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5520D66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5CF228A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0A990C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141F045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67D90DA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070EE1A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1A5F42C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3FC052C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1E4D830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5914537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47E5B3A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53437B0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67780AA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6EA9CE8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3B75078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745410B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4C266EF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14D2975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06174CB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1FB7F5F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61ED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7E4EE10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48078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3833835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6256AED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0B5FD1E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3EC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DF47F" w14:textId="77777777" w:rsidR="00B02825" w:rsidRDefault="00B02825">
      <w:pPr>
        <w:spacing w:after="0"/>
      </w:pPr>
      <w:r>
        <w:separator/>
      </w:r>
    </w:p>
  </w:endnote>
  <w:endnote w:type="continuationSeparator" w:id="0">
    <w:p w14:paraId="38B666BE" w14:textId="77777777" w:rsidR="00B02825" w:rsidRDefault="00B028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96B60" w14:textId="77777777" w:rsidR="00B02825" w:rsidRDefault="00B02825">
      <w:pPr>
        <w:spacing w:after="0"/>
      </w:pPr>
      <w:r>
        <w:separator/>
      </w:r>
    </w:p>
  </w:footnote>
  <w:footnote w:type="continuationSeparator" w:id="0">
    <w:p w14:paraId="5D4854B5" w14:textId="77777777" w:rsidR="00B02825" w:rsidRDefault="00B028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1ED8"/>
    <w:rsid w:val="00462EAD"/>
    <w:rsid w:val="0048078B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10F2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D3DC0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37571"/>
    <w:rsid w:val="00A76704"/>
    <w:rsid w:val="00AA23D3"/>
    <w:rsid w:val="00AA3C50"/>
    <w:rsid w:val="00AB298F"/>
    <w:rsid w:val="00AE302A"/>
    <w:rsid w:val="00AE36BB"/>
    <w:rsid w:val="00B02825"/>
    <w:rsid w:val="00B23EC3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14299-589E-4282-9561-4A8921D49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2020-12-13T09:24:00Z</dcterms:created>
  <dcterms:modified xsi:type="dcterms:W3CDTF">2020-12-13T09:24:00Z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