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692CED" w:rsidRPr="00DE68C2" w14:paraId="470D662C" w14:textId="77777777" w:rsidTr="00784EB6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4A7A3D2D" w14:textId="77777777" w:rsidR="00692CED" w:rsidRPr="00DE68C2" w:rsidRDefault="00692CED" w:rsidP="00692CE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ИЮНЬ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92CED" w:rsidRPr="00DE68C2" w14:paraId="177C9658" w14:textId="77777777" w:rsidTr="003E20E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89B965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9A2D90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D2A6EE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5AEC7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2DD883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D7E02C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BFD5DE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92CED" w:rsidRPr="00DE68C2" w14:paraId="3B0B3260" w14:textId="77777777" w:rsidTr="003E20E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1A068A4" w14:textId="1EBDE2FD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1DB17AC" w14:textId="02FDB90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D27EEE2" w14:textId="5910B56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004464B" w14:textId="6F0CB60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5DC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F097E31" w14:textId="30C4854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A3AFA91" w14:textId="7AEBCE8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3AB3B34" w14:textId="5EE201D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60033FE9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79869B6" w14:textId="2525F21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D1C46FA" w14:textId="051F0443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DBD92E" w14:textId="3A54EA6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D27BD5C" w14:textId="286A866B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9851CE" w14:textId="14511B0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872E71" w14:textId="53B32EDC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B0D8063" w14:textId="1A63168D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0704A397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7B7C7B3" w14:textId="4413B8C9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751A1B" w14:textId="2709C14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777639" w14:textId="4CF0160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FF1837" w14:textId="02F4031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50AF9A" w14:textId="0C6C310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6D7491" w14:textId="04EB91C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51DE5C6" w14:textId="3CF27D0B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5ACF2213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8049658" w14:textId="3A73C5DB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3089A8A" w14:textId="16CB708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1D818A" w14:textId="5C88E819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FF6A11" w14:textId="3B2E5CA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94ED56" w14:textId="6ED36D9C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61C9F2" w14:textId="483C44DE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18D0A40" w14:textId="46CB20B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36F3B575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75B1129" w14:textId="151EA90E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BAE3F10" w14:textId="047B146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B63B9A" w14:textId="3653CDF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196746" w14:textId="2391D46C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85DC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85DC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9BCA96" w14:textId="30FD000D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4527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4527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B7B462" w14:textId="26E493D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28FEFEB" w14:textId="5E9E5776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450B88A" w14:textId="77777777" w:rsidTr="003E20E4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3E850DFD" w14:textId="5027F3C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1767D80" w14:textId="1CD9B05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9B96222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7F66288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22ECD61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889D123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A290FD1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6C85221A" w:rsidR="00692CED" w:rsidRPr="00DE68C2" w:rsidRDefault="00692CED" w:rsidP="00692CED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692CED" w:rsidRPr="00DE68C2" w14:paraId="21E13B2F" w14:textId="77777777" w:rsidTr="003E20E4">
              <w:tc>
                <w:tcPr>
                  <w:tcW w:w="2500" w:type="pct"/>
                  <w:vAlign w:val="center"/>
                </w:tcPr>
                <w:p w14:paraId="67C46A62" w14:textId="77777777" w:rsidR="00692CED" w:rsidRPr="00DE68C2" w:rsidRDefault="00692CED" w:rsidP="00692CED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ИЮЛЬ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75323326" w14:textId="7F5027DF" w:rsidR="00692CED" w:rsidRPr="00DE68C2" w:rsidRDefault="00692CED" w:rsidP="00692CED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58A82FA6" w14:textId="77777777" w:rsidR="00692CED" w:rsidRPr="00DE68C2" w:rsidRDefault="00692CED" w:rsidP="00692CED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692CED" w:rsidRPr="00DE68C2" w14:paraId="2CB8D4B8" w14:textId="77777777" w:rsidTr="003E20E4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738C846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867FE8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89C0D07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5ACC825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086FDFF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75CAEF35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547C0B7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692CED" w:rsidRPr="00DE68C2" w14:paraId="4C04AFD5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9C55F13" w14:textId="0A08211E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3DD39A4" w14:textId="1E5AE3DA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F904F8" w14:textId="12C07FCA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440875F" w14:textId="298C3C09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9602DC" w14:textId="1E0EAAC1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F86001" w14:textId="7691F255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E87D50A" w14:textId="5DAEAFBF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A49EE35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ADA57FE" w14:textId="3B2E53F0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56E8E67" w14:textId="4F317BD9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59EB40" w14:textId="32AE409B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A2A3F5" w14:textId="7DD4F9E9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78C033" w14:textId="66B16156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724854" w14:textId="3DE6206F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D4DBCA0" w14:textId="34BF8616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20EF31A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1446E47" w14:textId="1DAE7CE2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947598F" w14:textId="0BA59FD5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1438C89" w14:textId="27BF4F29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7730A96" w14:textId="25375763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369D36B" w14:textId="08E3408D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E07451" w14:textId="7DEA196F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6DB31B7" w14:textId="34FF7319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6B4DFDCC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290FA12" w14:textId="6825D391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ED66546" w14:textId="3D9FA963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1F7F504" w14:textId="6638B854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07F51FA" w14:textId="289FCB76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F78AE26" w14:textId="4B5E1AA2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BDC8D7" w14:textId="0481589C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2CE9C46" w14:textId="00756D73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37143BB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A0E692E" w14:textId="12762E7F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5E5DD1C" w14:textId="48C7F865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E603504" w14:textId="3BD9C58F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DEBCFC" w14:textId="072DA39A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04E3EB" w14:textId="6DAA1521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5A87614" w14:textId="540F0C42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AC6B096" w14:textId="2F08239A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85DC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BFA8A67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B404395" w14:textId="4EA085C3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452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B6DA57D" w14:textId="6A83192B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7277B6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677003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0F656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371384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BF4735D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692CED" w:rsidRPr="00DE68C2" w:rsidRDefault="00692CED" w:rsidP="00692CED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7A378254" w14:textId="77777777" w:rsidR="00692CED" w:rsidRPr="00DE68C2" w:rsidRDefault="00692CED" w:rsidP="00692CE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92CED" w:rsidRPr="00DE68C2" w14:paraId="13E148D0" w14:textId="77777777" w:rsidTr="003E20E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8FD54A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F64CA1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E680AC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E32B90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0B0E6D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3540A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FDB3A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92CED" w:rsidRPr="00DE68C2" w14:paraId="340FD562" w14:textId="77777777" w:rsidTr="003E20E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4B309D0" w14:textId="4AC25603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38C3786" w14:textId="6835674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5DC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53AC3AE" w14:textId="20EC433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A71C64C" w14:textId="1F5B5B0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85DC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4527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85DC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9D13485" w14:textId="7BDF4BD3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85DC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85DC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9D87CCD" w14:textId="1B9EE782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85DC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B85DC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41389DF0" w14:textId="0E9A568B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E347390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E79D83B" w14:textId="0418677E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3694227" w14:textId="3BB8D3B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1B892A" w14:textId="34659E1B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69F689" w14:textId="7B490CE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23BD5D" w14:textId="41E1BA1F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24593A" w14:textId="2DC4DBC9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7FC1A3" w14:textId="02D08C0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3E97FA0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D4243FD" w14:textId="7AA5EE1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37113D" w14:textId="1C08C643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9CF9D9" w14:textId="0D3A385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29C583" w14:textId="427B50FD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8B0E9A" w14:textId="7037F7E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BC05E3" w14:textId="387BA66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43A8413" w14:textId="27F5813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54E5F73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FD21C34" w14:textId="47829A2D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90D321" w14:textId="500DAFF9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006378" w14:textId="7495DD3E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F4BB33" w14:textId="52CECFC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BE6DBE" w14:textId="7983858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84E02C" w14:textId="7C7C678A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598E322" w14:textId="6637DAAC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EF89286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AB09F48" w14:textId="11AA4E0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DB8B90" w14:textId="60D99DC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85D733" w14:textId="4B0587D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9D88BC" w14:textId="28631C8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4527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4527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935988" w14:textId="0B2AAB5C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DE89F3" w14:textId="03A28A4A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F5F1D6D" w14:textId="5EE0322E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EB35D5C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119F3CD" w14:textId="6AFD2F2A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AAC023" w14:textId="5790E18E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99CF2F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7AE416C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310B61B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3271CE6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E8C7D65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39C12" w14:textId="77777777" w:rsidR="00AA7344" w:rsidRDefault="00AA7344">
      <w:pPr>
        <w:spacing w:after="0"/>
      </w:pPr>
      <w:r>
        <w:separator/>
      </w:r>
    </w:p>
  </w:endnote>
  <w:endnote w:type="continuationSeparator" w:id="0">
    <w:p w14:paraId="6AEF01D7" w14:textId="77777777" w:rsidR="00AA7344" w:rsidRDefault="00AA73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40748" w14:textId="77777777" w:rsidR="00AA7344" w:rsidRDefault="00AA7344">
      <w:pPr>
        <w:spacing w:after="0"/>
      </w:pPr>
      <w:r>
        <w:separator/>
      </w:r>
    </w:p>
  </w:footnote>
  <w:footnote w:type="continuationSeparator" w:id="0">
    <w:p w14:paraId="4080E8BA" w14:textId="77777777" w:rsidR="00AA7344" w:rsidRDefault="00AA73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2CED"/>
    <w:rsid w:val="006974E1"/>
    <w:rsid w:val="006B6899"/>
    <w:rsid w:val="006C0896"/>
    <w:rsid w:val="006F513E"/>
    <w:rsid w:val="006F7146"/>
    <w:rsid w:val="00727D08"/>
    <w:rsid w:val="00733B44"/>
    <w:rsid w:val="007A1B72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42FC8"/>
    <w:rsid w:val="00A76704"/>
    <w:rsid w:val="00AA23D3"/>
    <w:rsid w:val="00AA3C50"/>
    <w:rsid w:val="00AA7344"/>
    <w:rsid w:val="00AE302A"/>
    <w:rsid w:val="00AE36BB"/>
    <w:rsid w:val="00B37C7E"/>
    <w:rsid w:val="00B41D71"/>
    <w:rsid w:val="00B45270"/>
    <w:rsid w:val="00B61F0C"/>
    <w:rsid w:val="00B65B09"/>
    <w:rsid w:val="00B85583"/>
    <w:rsid w:val="00B85DC5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02C54B-B14A-4B1E-AB99-07C5CD9F2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2020-12-14T06:17:00Z</dcterms:created>
  <dcterms:modified xsi:type="dcterms:W3CDTF">2020-12-14T06:17:00Z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