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92CED" w:rsidRPr="00DE68C2" w14:paraId="470D662C" w14:textId="77777777" w:rsidTr="00784EB6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4A7A3D2D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77C9658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89B96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9A2D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D2A6E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5AEC7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2DD883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D7E02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FD5D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B0B3260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1A068A4" w14:textId="7FC2EDC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1DB17AC" w14:textId="7D60BA1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D22C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D27EEE2" w14:textId="4DB1EF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004464B" w14:textId="056FC83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097E31" w14:textId="3A7E349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D22C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D22C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3AFA91" w14:textId="448B341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D22C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D22C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3AB3B34" w14:textId="663F370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0033FE9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79869B6" w14:textId="7115250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1C46FA" w14:textId="3339F0E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DBD92E" w14:textId="0C2B9D7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27BD5C" w14:textId="6525D56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9851CE" w14:textId="1307DAC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872E71" w14:textId="5150E9C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B0D8063" w14:textId="4E5DF3E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0704A397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B7C7B3" w14:textId="5CC6855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751A1B" w14:textId="540BF93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777639" w14:textId="0B8F782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FF1837" w14:textId="5027B51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50AF9A" w14:textId="3247BC6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6D7491" w14:textId="4635C9C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51DE5C6" w14:textId="2123B8B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5ACF221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8049658" w14:textId="77FA42F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089A8A" w14:textId="4782A23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1D818A" w14:textId="755CD26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FF6A11" w14:textId="26403C8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94ED56" w14:textId="3D30424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61C9F2" w14:textId="5FFAA16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18D0A40" w14:textId="2990F26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36F3B575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5B1129" w14:textId="730DE6C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AE3F10" w14:textId="3B63F9A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B63B9A" w14:textId="2C559F0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196746" w14:textId="7F28558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9BCA96" w14:textId="0E22DFB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B7B462" w14:textId="4C58B77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8FEFEB" w14:textId="7C324F4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450B88A" w14:textId="77777777" w:rsidTr="003E20E4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3E850DFD" w14:textId="04237E6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5557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1767D80" w14:textId="177C623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B9622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6628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2ECD6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889D12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A290FD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C85221A" w:rsidR="00692CED" w:rsidRPr="00DE68C2" w:rsidRDefault="00692CED" w:rsidP="00692CE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92CED" w:rsidRPr="00DE68C2" w14:paraId="21E13B2F" w14:textId="77777777" w:rsidTr="003E20E4">
              <w:tc>
                <w:tcPr>
                  <w:tcW w:w="2500" w:type="pct"/>
                  <w:vAlign w:val="center"/>
                </w:tcPr>
                <w:p w14:paraId="67C46A62" w14:textId="77777777" w:rsidR="00692CED" w:rsidRPr="00DE68C2" w:rsidRDefault="00692CED" w:rsidP="00692CE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75323326" w14:textId="6D6F34DD" w:rsidR="00692CED" w:rsidRPr="00DE68C2" w:rsidRDefault="00692CED" w:rsidP="00692CE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8A82FA6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92CED" w:rsidRPr="00DE68C2" w14:paraId="2CB8D4B8" w14:textId="77777777" w:rsidTr="003E20E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738C846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867FE8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89C0D0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ACC82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086FDFF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5CAEF3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547C0B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92CED" w:rsidRPr="00DE68C2" w14:paraId="4C04AFD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9C55F13" w14:textId="50A3369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DD39A4" w14:textId="7C75B8B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C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F904F8" w14:textId="5E456C7E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557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40875F" w14:textId="7088AA7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22C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602DC" w14:textId="6487EDC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F86001" w14:textId="64341FF0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E87D50A" w14:textId="2BB5072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A49EE3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ADA57FE" w14:textId="594EABA4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6E8E67" w14:textId="50481B20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59EB40" w14:textId="79CDFCA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2A3F5" w14:textId="7464F04D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78C033" w14:textId="0E4C34B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24854" w14:textId="3F03532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4DBCA0" w14:textId="2E19918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20EF31A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1446E47" w14:textId="0158B133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947598F" w14:textId="0F10263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438C89" w14:textId="0A0CED4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730A96" w14:textId="496201C4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9D36B" w14:textId="76262EAE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07451" w14:textId="0C24ACD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6DB31B7" w14:textId="1A0B780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B4DFDCC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290FA12" w14:textId="70EE126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ED66546" w14:textId="79375226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F7F504" w14:textId="6793BD9D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7F51FA" w14:textId="4692438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78AE26" w14:textId="36496413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BDC8D7" w14:textId="2B699EF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2CE9C46" w14:textId="64A4114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37143BB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A0E692E" w14:textId="675913ED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E5DD1C" w14:textId="39AC8E73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603504" w14:textId="29E3E31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DEBCFC" w14:textId="1C11A3ED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5557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5557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04E3EB" w14:textId="67A85856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D22C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D22C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A87614" w14:textId="2DD8D72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91AA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791AA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AC6B096" w14:textId="32427E6E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45F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BFA8A67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B404395" w14:textId="4ED218A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452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B6DA57D" w14:textId="73AD17B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7277B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677003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0F65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7138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BF4735D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92CED" w:rsidRPr="00DE68C2" w:rsidRDefault="00692CED" w:rsidP="00692CE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7A378254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3E148D0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FD54A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F64CA1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680A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E32B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B0E6D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3540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FDB3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40FD562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4B309D0" w14:textId="7F03CCD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38C3786" w14:textId="41AA913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5DC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53AC3AE" w14:textId="088496A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A71C64C" w14:textId="10C53F8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9D13485" w14:textId="1C291FB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87CCD" w14:textId="1CDD18C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45F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45F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1389DF0" w14:textId="4BDAF38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34739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E79D83B" w14:textId="4D8C58D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694227" w14:textId="3156612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1B892A" w14:textId="154358F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69F689" w14:textId="7F96989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23BD5D" w14:textId="02C3B89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24593A" w14:textId="021C1DF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7FC1A3" w14:textId="19601ED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3E97FA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D4243FD" w14:textId="775EBC4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37113D" w14:textId="640D612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9CF9D9" w14:textId="7287AA8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29C583" w14:textId="57B6522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B0E9A" w14:textId="4BC09C0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BC05E3" w14:textId="1CE15EF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43A8413" w14:textId="05A8938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54E5F7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FD21C34" w14:textId="60FF033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90D321" w14:textId="445E530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006378" w14:textId="270D9E5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F4BB33" w14:textId="7024E69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BE6DBE" w14:textId="4EA90C2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84E02C" w14:textId="420FCCE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598E322" w14:textId="23F251C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F89286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AB09F48" w14:textId="3CB5844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DB8B90" w14:textId="3954F4C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5D733" w14:textId="2FD3C57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9D88BC" w14:textId="441F4C8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452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35988" w14:textId="2E96095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DE89F3" w14:textId="092B231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F5F1D6D" w14:textId="635CCDD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5557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EB35D5C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19F3CD" w14:textId="685C649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D22C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AAC023" w14:textId="2791189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818B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1AA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99CF2F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AE416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310B61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271CE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E8C7D65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6F1CF" w14:textId="77777777" w:rsidR="0067187D" w:rsidRDefault="0067187D">
      <w:pPr>
        <w:spacing w:after="0"/>
      </w:pPr>
      <w:r>
        <w:separator/>
      </w:r>
    </w:p>
  </w:endnote>
  <w:endnote w:type="continuationSeparator" w:id="0">
    <w:p w14:paraId="2B4A1532" w14:textId="77777777" w:rsidR="0067187D" w:rsidRDefault="006718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BC6CB" w14:textId="77777777" w:rsidR="0067187D" w:rsidRDefault="0067187D">
      <w:pPr>
        <w:spacing w:after="0"/>
      </w:pPr>
      <w:r>
        <w:separator/>
      </w:r>
    </w:p>
  </w:footnote>
  <w:footnote w:type="continuationSeparator" w:id="0">
    <w:p w14:paraId="227BCEF9" w14:textId="77777777" w:rsidR="0067187D" w:rsidRDefault="006718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5557C"/>
    <w:rsid w:val="00285C1D"/>
    <w:rsid w:val="002D22CA"/>
    <w:rsid w:val="002D544E"/>
    <w:rsid w:val="002E6538"/>
    <w:rsid w:val="003327F5"/>
    <w:rsid w:val="00340CAF"/>
    <w:rsid w:val="00345F09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18B1"/>
    <w:rsid w:val="00583B82"/>
    <w:rsid w:val="005923AC"/>
    <w:rsid w:val="005D5149"/>
    <w:rsid w:val="005E656F"/>
    <w:rsid w:val="00620124"/>
    <w:rsid w:val="00667021"/>
    <w:rsid w:val="0067187D"/>
    <w:rsid w:val="00692CED"/>
    <w:rsid w:val="006974E1"/>
    <w:rsid w:val="006B6899"/>
    <w:rsid w:val="006C0896"/>
    <w:rsid w:val="006F513E"/>
    <w:rsid w:val="006F7146"/>
    <w:rsid w:val="00727D08"/>
    <w:rsid w:val="00733B44"/>
    <w:rsid w:val="00791AA4"/>
    <w:rsid w:val="007A1B72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42FC8"/>
    <w:rsid w:val="00A76704"/>
    <w:rsid w:val="00AA23D3"/>
    <w:rsid w:val="00AA3C50"/>
    <w:rsid w:val="00AE302A"/>
    <w:rsid w:val="00AE36BB"/>
    <w:rsid w:val="00B37C7E"/>
    <w:rsid w:val="00B41D71"/>
    <w:rsid w:val="00B45270"/>
    <w:rsid w:val="00B61F0C"/>
    <w:rsid w:val="00B65B09"/>
    <w:rsid w:val="00B85583"/>
    <w:rsid w:val="00B85DC5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224DA-729C-4105-A31F-95F243A0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2020-12-14T06:19:00Z</dcterms:created>
  <dcterms:modified xsi:type="dcterms:W3CDTF">2020-12-14T06:19:00Z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