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14BCC" w:rsidRPr="00DE68C2" w14:paraId="470D662C" w14:textId="77777777" w:rsidTr="00A14BCC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D344666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70A7F330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7D8FE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07148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AC011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B2E56F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18CCD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77DF3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B7C9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158AD940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297112" w14:textId="13EBF6D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E3AA77" w14:textId="3BECBFA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F0F527F" w14:textId="1819D80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CC5FA" w14:textId="2E28B6D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A3DAC4" w14:textId="5970263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0C6DF7" w14:textId="1657A0D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E371A0" w14:textId="384F633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9B13296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BD22BA" w14:textId="44210F2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E9EF12" w14:textId="48AE501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855389" w14:textId="233BDF4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2B258" w14:textId="0E7002A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0B24F" w14:textId="043C170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256075" w14:textId="4B0738F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0F24796" w14:textId="4DFE600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08C3A315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DEE9051" w14:textId="08D3E0A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233596" w14:textId="6E22E86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CBA43E" w14:textId="0E03290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68B5D0" w14:textId="548BEEF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C13DDDB" w14:textId="135D0C2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2E69D" w14:textId="6794338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C5D685" w14:textId="4B9B324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2E618B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4540C48" w14:textId="14E464B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681414" w14:textId="78948C6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D708A7" w14:textId="5011BB4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3A9CA" w14:textId="47CBD56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4569ED" w14:textId="65E18F5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D5DC7" w14:textId="745BB56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034302" w14:textId="5356D99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45EB5C3A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0E5B7" w14:textId="5049225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8597D9D" w14:textId="7AAD304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34CB99" w14:textId="7DBBACC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38513" w14:textId="61CE34C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C4F13D" w14:textId="32FEF15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6761A4" w14:textId="2041BFE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E690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E690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19980F" w14:textId="775B793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05B7CB8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3E02AC" w14:textId="5E8A973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F96602" w14:textId="68A45B1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CB5FB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92425E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D0009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B4691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3174D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EDBB179" w:rsidR="00A14BCC" w:rsidRPr="00DE68C2" w:rsidRDefault="00A14BCC" w:rsidP="00A14BC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14BCC" w:rsidRPr="00DE68C2" w14:paraId="27F044C8" w14:textId="77777777" w:rsidTr="00D924AE">
              <w:tc>
                <w:tcPr>
                  <w:tcW w:w="2500" w:type="pct"/>
                  <w:vAlign w:val="center"/>
                </w:tcPr>
                <w:p w14:paraId="7B983AA0" w14:textId="77777777" w:rsidR="00A14BCC" w:rsidRPr="00DE68C2" w:rsidRDefault="00A14BCC" w:rsidP="00A14BC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ИЮНЬ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1A0E0C08" w14:textId="0DCA6211" w:rsidR="00A14BCC" w:rsidRPr="00DE68C2" w:rsidRDefault="00A14BCC" w:rsidP="00A14BC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78B7723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A14BCC" w:rsidRPr="00DE68C2" w14:paraId="47087DBE" w14:textId="77777777" w:rsidTr="00D924AE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C66425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A0B1E0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8ADA83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EDBEB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BB28C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177AF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1D5ED96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ВС</w:t>
                  </w:r>
                </w:p>
              </w:tc>
            </w:tr>
            <w:tr w:rsidR="00A14BCC" w:rsidRPr="00DE68C2" w14:paraId="49E33E7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CCAB3B" w14:textId="0073A66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D1BBAA" w14:textId="09E70E2A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1962AB" w14:textId="65F0D71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B01E6" w14:textId="5C7EF2B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4D535" w14:textId="61D7A218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642772" w14:textId="31FCC1D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54A2E69" w14:textId="4F460F4D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EB0EA80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E16B80" w14:textId="3A3BF65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BE5CD6A" w14:textId="35A0D55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063305" w14:textId="37D28203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E04D03" w14:textId="24C8A78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F75237" w14:textId="18D4124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19F7EC" w14:textId="141AE17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F4900D0" w14:textId="0A12336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8E70C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4212084" w14:textId="7BED806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E95712" w14:textId="414E37E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BE35B1" w14:textId="2178DF81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1E8D35" w14:textId="1F5C78EA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1C1626" w14:textId="0056409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8A9F39" w14:textId="0E52C66A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0B2B72" w14:textId="48C3C5E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5EB54CC1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D8A781C" w14:textId="261302E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2EABE1" w14:textId="07CE3B6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84AB2F" w14:textId="364605A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A7F8C1" w14:textId="16900FD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EACF4" w14:textId="73C58A3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3DBFE5" w14:textId="484067C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BF770F4" w14:textId="51061AF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87565C8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4E7BBA" w14:textId="31E165F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D72D4" w14:textId="70AF90C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5AE3FD" w14:textId="5727F93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E94ADC" w14:textId="0DAC719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E9AD9D" w14:textId="46706C1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B65C1F" w14:textId="27E9AFE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3431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8BCF2" w14:textId="5098A770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740F569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ACE89A3" w14:textId="472BBC41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832634" w14:textId="5E649393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D79A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FB5B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BABEA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3063F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787C2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14BCC" w:rsidRPr="00DE68C2" w:rsidRDefault="00A14BCC" w:rsidP="00A14BC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F389B3B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5780DBF2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A7D86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2613E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D66401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C7411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19218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2893A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B57CC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32AD7DA2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0582C436" w14:textId="439CA04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4ADF14F" w14:textId="41335B9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00F2530" w14:textId="28BDC4C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01272D7" w14:textId="43D40A1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ECC51C2" w14:textId="7994CB6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3431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F696D65" w14:textId="1215324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6A96B513" w14:textId="70FC383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5BD5C3A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4B980A0" w14:textId="7A6BA86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884CA0" w14:textId="78DBB23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F04913" w14:textId="757F25C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304B85" w14:textId="7129A89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CE238D" w14:textId="1B542E4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D36CA31" w14:textId="44D4CDA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F777D8" w14:textId="60D0562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055DB12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7C881733" w14:textId="649AC26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F02BB" w14:textId="4779535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487581" w14:textId="5D3E2DA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5D0D132" w14:textId="3C3A5FF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F64467" w14:textId="4CAE757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AB0A11" w14:textId="2DD1D89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CAE2888" w14:textId="35B26B0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DBB51EC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28C23082" w14:textId="4F17D5A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CCBC584" w14:textId="0F0934C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652E12" w14:textId="5A97E5C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A54F90" w14:textId="1B72381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4EA3E3A" w14:textId="6034381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961F4BD" w14:textId="552826B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DF6BCF2" w14:textId="6255B1C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047A788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642CBE9" w14:textId="44E671C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95892E" w14:textId="512A01E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BC73E5" w14:textId="0753452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B6C4ED" w14:textId="246A874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E690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AD7C70" w14:textId="2E42A0D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4A2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8B91FC" w14:textId="0B25825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F6C13FD" w14:textId="03F8458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8ADC131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7F2D5FC" w14:textId="7466CF7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080C9F" w14:textId="2E16C98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3347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1D9151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009F6D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494F120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974AAC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0BC892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19BBA" w14:textId="77777777" w:rsidR="00933F58" w:rsidRDefault="00933F58">
      <w:pPr>
        <w:spacing w:after="0"/>
      </w:pPr>
      <w:r>
        <w:separator/>
      </w:r>
    </w:p>
  </w:endnote>
  <w:endnote w:type="continuationSeparator" w:id="0">
    <w:p w14:paraId="208BE80F" w14:textId="77777777" w:rsidR="00933F58" w:rsidRDefault="00933F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26A53" w14:textId="77777777" w:rsidR="00933F58" w:rsidRDefault="00933F58">
      <w:pPr>
        <w:spacing w:after="0"/>
      </w:pPr>
      <w:r>
        <w:separator/>
      </w:r>
    </w:p>
  </w:footnote>
  <w:footnote w:type="continuationSeparator" w:id="0">
    <w:p w14:paraId="029229CD" w14:textId="77777777" w:rsidR="00933F58" w:rsidRDefault="00933F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4316"/>
    <w:rsid w:val="0005357B"/>
    <w:rsid w:val="00067EAD"/>
    <w:rsid w:val="00071356"/>
    <w:rsid w:val="00097A25"/>
    <w:rsid w:val="000A5A57"/>
    <w:rsid w:val="000F6422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33478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5E690A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46586"/>
    <w:rsid w:val="007B5FEE"/>
    <w:rsid w:val="007C0139"/>
    <w:rsid w:val="007D45A1"/>
    <w:rsid w:val="007F564D"/>
    <w:rsid w:val="0085553D"/>
    <w:rsid w:val="008711BC"/>
    <w:rsid w:val="008B1201"/>
    <w:rsid w:val="008B4A27"/>
    <w:rsid w:val="008F16F7"/>
    <w:rsid w:val="009164BA"/>
    <w:rsid w:val="009166BD"/>
    <w:rsid w:val="00933F58"/>
    <w:rsid w:val="00936902"/>
    <w:rsid w:val="0095517E"/>
    <w:rsid w:val="00977AAE"/>
    <w:rsid w:val="00996E56"/>
    <w:rsid w:val="00997268"/>
    <w:rsid w:val="009D07C4"/>
    <w:rsid w:val="009D35C2"/>
    <w:rsid w:val="00A12667"/>
    <w:rsid w:val="00A14581"/>
    <w:rsid w:val="00A14BCC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0EE942-0718-48D5-BF93-A567F05F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2020-12-14T06:06:00Z</dcterms:created>
  <dcterms:modified xsi:type="dcterms:W3CDTF">2020-12-14T06:06:00Z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