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14BCC" w:rsidRPr="00DE68C2" w14:paraId="470D662C" w14:textId="77777777" w:rsidTr="00A14BCC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D344666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70A7F330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7D8FE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07148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AC011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B2E56F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18CCD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77DF3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BB7C9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158AD940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6297112" w14:textId="2E440FA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EE3AA77" w14:textId="29808F1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F0F527F" w14:textId="355AFC5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9DCC5FA" w14:textId="687DBC8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A3DAC4" w14:textId="2A94C44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A0C6DF7" w14:textId="64B8E10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9E371A0" w14:textId="415925B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9B13296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ABD22BA" w14:textId="0837830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E9EF12" w14:textId="4840A03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855389" w14:textId="7FFBC3F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E2B258" w14:textId="494CFA0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E0B24F" w14:textId="7E2AD1F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256075" w14:textId="7F91426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0F24796" w14:textId="683D272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08C3A315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DEE9051" w14:textId="34D1C14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233596" w14:textId="21E4810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CBA43E" w14:textId="30EF454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68B5D0" w14:textId="1489D45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C13DDDB" w14:textId="50DD2F3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32E69D" w14:textId="58863ED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C5D685" w14:textId="02F0C4E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2E618B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4540C48" w14:textId="58B7FF2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681414" w14:textId="503B695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D708A7" w14:textId="7F8116A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73A9CA" w14:textId="5D6CAC4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4569ED" w14:textId="7900B7A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FD5DC7" w14:textId="1A0965F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034302" w14:textId="1AAC9A8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45EB5C3A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860E5B7" w14:textId="0EC6BE9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8597D9D" w14:textId="2583A33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34CB99" w14:textId="669996A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738513" w14:textId="62952D9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C4F13D" w14:textId="7B070B5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6761A4" w14:textId="7206130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E690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19980F" w14:textId="043178D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05B7CB8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3E02AC" w14:textId="2766FD9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F96602" w14:textId="2327243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CB5FB9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92425E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D0009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8B4691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3174D3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EDBB179" w:rsidR="00A14BCC" w:rsidRPr="00DE68C2" w:rsidRDefault="00A14BCC" w:rsidP="00A14BC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14BCC" w:rsidRPr="00DE68C2" w14:paraId="27F044C8" w14:textId="77777777" w:rsidTr="00D924AE">
              <w:tc>
                <w:tcPr>
                  <w:tcW w:w="2500" w:type="pct"/>
                  <w:vAlign w:val="center"/>
                </w:tcPr>
                <w:p w14:paraId="7B983AA0" w14:textId="77777777" w:rsidR="00A14BCC" w:rsidRPr="00DE68C2" w:rsidRDefault="00A14BCC" w:rsidP="00A14BC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ИЮНЬ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1A0E0C08" w14:textId="656A78CC" w:rsidR="00A14BCC" w:rsidRPr="00DE68C2" w:rsidRDefault="00A14BCC" w:rsidP="00A14BC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78B7723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A14BCC" w:rsidRPr="00DE68C2" w14:paraId="47087DBE" w14:textId="77777777" w:rsidTr="00D924AE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C66425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A0B1E0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78ADA83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4EDBEB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BB28C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A177AF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1D5ED96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ВС</w:t>
                  </w:r>
                </w:p>
              </w:tc>
            </w:tr>
            <w:tr w:rsidR="00A14BCC" w:rsidRPr="00DE68C2" w14:paraId="49E33E7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BCCAB3B" w14:textId="4F4C5FC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D1BBAA" w14:textId="6AD2ED5C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1962AB" w14:textId="3C17E28F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EB01E6" w14:textId="730CC27C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B4D535" w14:textId="0EE22AA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18E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18E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18E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642772" w14:textId="137B6FCF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54A2E69" w14:textId="4EBCA1F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EB0EA80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DE16B80" w14:textId="194CEA7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BE5CD6A" w14:textId="34E0A99D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063305" w14:textId="55CC142D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AE04D03" w14:textId="4E4EC8C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9F75237" w14:textId="2548627A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19F7EC" w14:textId="63A3DBD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F4900D0" w14:textId="5EBB2693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8E70C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4212084" w14:textId="0BDE7B6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E95712" w14:textId="079E06D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BE35B1" w14:textId="427B95F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1E8D35" w14:textId="75BC58ED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1C1626" w14:textId="54A52DA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8A9F39" w14:textId="29AED1A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70B2B72" w14:textId="66EA65F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5EB54CC1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D8A781C" w14:textId="1535D06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2EABE1" w14:textId="4A11E63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84AB2F" w14:textId="79CAEDE3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A7F8C1" w14:textId="3B3C8E2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FEACF4" w14:textId="4DC81FAA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3DBFE5" w14:textId="1D05DEF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BF770F4" w14:textId="4AF3040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87565C8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4E7BBA" w14:textId="3E69F5C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9ED72D4" w14:textId="2436981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5AE3FD" w14:textId="6F09207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E94ADC" w14:textId="0A93691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118E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118E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E9AD9D" w14:textId="5010809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118E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B65C1F" w14:textId="2C769AE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8BCF2" w14:textId="11022A4C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740F569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ACE89A3" w14:textId="76F59B5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0832634" w14:textId="7068FBD8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5D79A0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0FB5B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BABEA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73063FC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787C2F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14BCC" w:rsidRPr="00DE68C2" w:rsidRDefault="00A14BCC" w:rsidP="00A14BC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F389B3B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5780DBF2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A7D86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2613E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D66401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C7411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19218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2893A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B57CC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32AD7DA2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0582C436" w14:textId="6A69AFE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4ADF14F" w14:textId="76F287C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00F2530" w14:textId="43E4007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001272D7" w14:textId="258BA94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ECC51C2" w14:textId="4845F86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F696D65" w14:textId="5BB7C21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6A96B513" w14:textId="3E511C5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18E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18E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18E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5BD5C3A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4B980A0" w14:textId="5BDD49D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B884CA0" w14:textId="1665361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6F04913" w14:textId="5EC921B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B304B85" w14:textId="199DB67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6CE238D" w14:textId="3C26ADD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D36CA31" w14:textId="0F6ACD2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9F777D8" w14:textId="1C0DB93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055DB12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7C881733" w14:textId="31D7470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EF02BB" w14:textId="22DC0CF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B487581" w14:textId="3460181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5D0D132" w14:textId="6755AA4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F64467" w14:textId="55BE55A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AB0A11" w14:textId="382927E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6CAE2888" w14:textId="3E77332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DBB51EC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28C23082" w14:textId="6ABF852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CCBC584" w14:textId="38C2F26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652E12" w14:textId="0AA94C6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4A54F90" w14:textId="43E654C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4EA3E3A" w14:textId="4A68AA9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961F4BD" w14:textId="6013799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DF6BCF2" w14:textId="36884B1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047A788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642CBE9" w14:textId="2879D05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95892E" w14:textId="1B3186E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BC73E5" w14:textId="420E289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2B6C4ED" w14:textId="1BF91F3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E690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E690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8AD7C70" w14:textId="0A7848A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8B91FC" w14:textId="4DAD774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3F6C13FD" w14:textId="7394DFC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118E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118E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8ADC131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7F2D5FC" w14:textId="2D0B631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118E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A080C9F" w14:textId="1E25BFB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54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1D91511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009F6D4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494F120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974AAC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0BC892A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0D005" w14:textId="77777777" w:rsidR="004902E2" w:rsidRDefault="004902E2">
      <w:pPr>
        <w:spacing w:after="0"/>
      </w:pPr>
      <w:r>
        <w:separator/>
      </w:r>
    </w:p>
  </w:endnote>
  <w:endnote w:type="continuationSeparator" w:id="0">
    <w:p w14:paraId="1EC272B5" w14:textId="77777777" w:rsidR="004902E2" w:rsidRDefault="004902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CB68D" w14:textId="77777777" w:rsidR="004902E2" w:rsidRDefault="004902E2">
      <w:pPr>
        <w:spacing w:after="0"/>
      </w:pPr>
      <w:r>
        <w:separator/>
      </w:r>
    </w:p>
  </w:footnote>
  <w:footnote w:type="continuationSeparator" w:id="0">
    <w:p w14:paraId="5DCE6580" w14:textId="77777777" w:rsidR="004902E2" w:rsidRDefault="004902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34316"/>
    <w:rsid w:val="0005357B"/>
    <w:rsid w:val="00067EAD"/>
    <w:rsid w:val="00071356"/>
    <w:rsid w:val="00097A25"/>
    <w:rsid w:val="000A5A57"/>
    <w:rsid w:val="000F6422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33478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02E2"/>
    <w:rsid w:val="0049604D"/>
    <w:rsid w:val="004A6170"/>
    <w:rsid w:val="004F6AAC"/>
    <w:rsid w:val="00510449"/>
    <w:rsid w:val="005118ED"/>
    <w:rsid w:val="00512F2D"/>
    <w:rsid w:val="00570549"/>
    <w:rsid w:val="00570FBB"/>
    <w:rsid w:val="00583B82"/>
    <w:rsid w:val="005923AC"/>
    <w:rsid w:val="005D5149"/>
    <w:rsid w:val="005E656F"/>
    <w:rsid w:val="005E690A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46586"/>
    <w:rsid w:val="007B5FEE"/>
    <w:rsid w:val="007C0139"/>
    <w:rsid w:val="007D45A1"/>
    <w:rsid w:val="007F564D"/>
    <w:rsid w:val="0085553D"/>
    <w:rsid w:val="008711BC"/>
    <w:rsid w:val="008B1201"/>
    <w:rsid w:val="008B4A27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9D35C2"/>
    <w:rsid w:val="00A12667"/>
    <w:rsid w:val="00A14581"/>
    <w:rsid w:val="00A14BCC"/>
    <w:rsid w:val="00A20E4C"/>
    <w:rsid w:val="00A76704"/>
    <w:rsid w:val="00AA23D3"/>
    <w:rsid w:val="00AA3C50"/>
    <w:rsid w:val="00AE302A"/>
    <w:rsid w:val="00AE36BB"/>
    <w:rsid w:val="00B0542C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46E500-8B7E-44BC-8C2E-C612537E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2020-12-14T06:06:00Z</dcterms:created>
  <dcterms:modified xsi:type="dcterms:W3CDTF">2020-12-14T06:06:00Z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