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405B2A" w:rsidRPr="00DE68C2" w14:paraId="470D662C" w14:textId="77777777" w:rsidTr="00E50D4B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0B1C69D1" w14:textId="77777777" w:rsidR="00405B2A" w:rsidRPr="00DE68C2" w:rsidRDefault="00405B2A" w:rsidP="00405B2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405B2A" w:rsidRPr="00DE68C2" w14:paraId="0C27DAC6" w14:textId="77777777" w:rsidTr="000654C0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141CEA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A61A5F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14E6E6E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EF231D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22EF5E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45CF33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2AC081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405B2A" w:rsidRPr="00DE68C2" w14:paraId="05034051" w14:textId="77777777" w:rsidTr="000654C0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7000A376" w14:textId="3DF5FB3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38BD549" w14:textId="208485A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6822F42" w14:textId="170F83B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B5BB35E" w14:textId="7BFD284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7FD066D" w14:textId="3313A61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0EC3EF0" w14:textId="6B894C0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23777FE" w14:textId="10B2E71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32246C47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8C70C42" w14:textId="49DBE6C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72E3FF4" w14:textId="41FA003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5856C6" w14:textId="77AB49D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05A952" w14:textId="289DEF8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3D7BE5" w14:textId="1CA189F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C6B026" w14:textId="39B63E6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E605EDF" w14:textId="254356E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7A0F5F92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A5A9C69" w14:textId="24DF99A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12F3FF6" w14:textId="491C261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B595B6" w14:textId="4161959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3D3CAF" w14:textId="48D6B58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4DF00C" w14:textId="30E6FB6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FEDA8C" w14:textId="4062E79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D12ECB3" w14:textId="16112AD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08EAEC96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AD26E5B" w14:textId="1BE1021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5E07EE3" w14:textId="376CDC75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0709E8A" w14:textId="7B08008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B7EBFF6" w14:textId="4352835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974A89" w14:textId="30F5CFC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134D0C" w14:textId="4B71767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27FB90C" w14:textId="3AC5727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289CE899" w14:textId="77777777" w:rsidTr="000654C0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782E732" w14:textId="721EAAC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3EC458D" w14:textId="06F8900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350AA4" w14:textId="1BC0617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E5F5F1" w14:textId="727AC37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18F984" w14:textId="25E09D2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29040F" w14:textId="13E764D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8D9BC0" w14:textId="20B7F530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</w:tbl>
          <w:p w14:paraId="545AC5D2" w14:textId="3265EC06" w:rsidR="00405B2A" w:rsidRPr="00DE68C2" w:rsidRDefault="00405B2A" w:rsidP="00405B2A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405B2A" w:rsidRPr="00DE68C2" w14:paraId="6E3FCC53" w14:textId="77777777" w:rsidTr="000654C0">
              <w:tc>
                <w:tcPr>
                  <w:tcW w:w="2500" w:type="pct"/>
                  <w:vAlign w:val="center"/>
                </w:tcPr>
                <w:p w14:paraId="2693F2E0" w14:textId="77777777" w:rsidR="00405B2A" w:rsidRPr="00DE68C2" w:rsidRDefault="00405B2A" w:rsidP="00405B2A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МАЙ</w:t>
                  </w:r>
                </w:p>
              </w:tc>
              <w:tc>
                <w:tcPr>
                  <w:tcW w:w="2500" w:type="pct"/>
                  <w:vAlign w:val="center"/>
                </w:tcPr>
                <w:p w14:paraId="14D9452F" w14:textId="4977D1D3" w:rsidR="00405B2A" w:rsidRPr="00DE68C2" w:rsidRDefault="00405B2A" w:rsidP="00405B2A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08E8B75" w14:textId="77777777" w:rsidR="00405B2A" w:rsidRPr="00DE68C2" w:rsidRDefault="00405B2A" w:rsidP="00405B2A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405B2A" w:rsidRPr="00DE68C2" w14:paraId="2C169060" w14:textId="77777777" w:rsidTr="000654C0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788D25C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6FAD881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050B8D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3CFB9D8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3194D9D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CC35814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D16BB2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405B2A" w:rsidRPr="00DE68C2" w14:paraId="1FA8B279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8AD781B" w14:textId="131F0499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1E59DB8" w14:textId="703CE49C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0E063B3" w14:textId="0842A930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5DAB49" w14:textId="0956C9B6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80E084" w14:textId="0D6666E1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320F5A" w14:textId="0411AFC2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583E303" w14:textId="1D6D8E69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0648469F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5D39145" w14:textId="1BCA9691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078B838" w14:textId="60433F80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400000" w14:textId="7666AA4B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C4D0107" w14:textId="24DE078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12D3B4A" w14:textId="7339AED6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48663D" w14:textId="06D0CEF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78722A1" w14:textId="0F30F4A1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7B7A683F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DC9E3DB" w14:textId="0F608EE9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3714D5" w14:textId="5B6BAFF1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272C23" w14:textId="187D1972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2D4FEC0" w14:textId="1C6430C1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3DE2E5" w14:textId="3AE16F6A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136282F" w14:textId="31351439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5B0675F" w14:textId="5CD3D8AB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6E54681C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1FE36B2" w14:textId="2160DFD9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084FD3E" w14:textId="4ECF719B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F3FE4C" w14:textId="2C04975A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6FB474" w14:textId="778F31D2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6A8FF2" w14:textId="367BA982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210D88" w14:textId="6BAAD6F5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D10F358" w14:textId="2FD5EAEE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26AB5837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72ADEA7" w14:textId="296B981E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2AC767A" w14:textId="30655B90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49D693" w14:textId="7B9B588A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B99E59" w14:textId="237756BD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FFC77C0" w14:textId="2E225DD6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8ADC29" w14:textId="0887CE83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12D01D0" w14:textId="15619DE4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184F7AB4" w14:textId="77777777" w:rsidTr="000654C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663ECAE" w14:textId="203ABA2A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27B999E" w14:textId="5FCA3881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AC1040A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C4AB9B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8F82716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003F4D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B892B50" w14:textId="77777777" w:rsidR="00405B2A" w:rsidRPr="00DE68C2" w:rsidRDefault="00405B2A" w:rsidP="00405B2A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405B2A" w:rsidRPr="00DE68C2" w:rsidRDefault="00405B2A" w:rsidP="00405B2A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1BE4E78" w14:textId="77777777" w:rsidR="00405B2A" w:rsidRPr="00DE68C2" w:rsidRDefault="00405B2A" w:rsidP="00405B2A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ИЮНЬ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405B2A" w:rsidRPr="00DE68C2" w14:paraId="318B6D1D" w14:textId="77777777" w:rsidTr="000654C0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D5328C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0126B6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936E5B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A176FE7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02CC344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4BD315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ED9C21" w14:textId="77777777" w:rsidR="00405B2A" w:rsidRPr="00DE68C2" w:rsidRDefault="00405B2A" w:rsidP="00405B2A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405B2A" w:rsidRPr="00DE68C2" w14:paraId="7CB16367" w14:textId="77777777" w:rsidTr="000654C0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4CE5C42E" w14:textId="238D356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5A3FFF7" w14:textId="04E605C5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F9F65BF" w14:textId="2AB86AB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10F2103" w14:textId="5ACC4AE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C7234A5" w14:textId="279FBFD3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45AA5DD" w14:textId="4A5A920F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499D5F1" w14:textId="4055B3F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4B586FC0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C3F52FD" w14:textId="4F35B81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45F9564" w14:textId="7A11891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F3033B" w14:textId="5044C64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2CFC979" w14:textId="545D542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870F509" w14:textId="65D3C0E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751816" w14:textId="01C2B888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729D836" w14:textId="4D2451E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3CC83606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AC3F451" w14:textId="637A8CD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80798D" w14:textId="57DAADC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C403EB" w14:textId="41B28EB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D72537" w14:textId="4B379DB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BB7677" w14:textId="25247612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BC71A5" w14:textId="58B8D16A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960AC8B" w14:textId="4650FC2D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0627FCFA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7CD62BD" w14:textId="5B788D3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D51CF57" w14:textId="258CDDD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8C1EE9" w14:textId="2D3D047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8AB679" w14:textId="6C98737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871406" w14:textId="49B5EAD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1822BD" w14:textId="4EAF8D0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9F99077" w14:textId="20EB1DA6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40D44C5A" w14:textId="77777777" w:rsidTr="000654C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720AAD5" w14:textId="6CA96BF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468711" w14:textId="440E6C0E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B88146" w14:textId="13F2D5C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443C10" w14:textId="49772F5C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C0FF5C" w14:textId="7B8C3771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116C8D" w14:textId="37B30415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67E2813" w14:textId="0C483DB4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05B2A" w:rsidRPr="00DE68C2" w14:paraId="1068F869" w14:textId="77777777" w:rsidTr="000654C0">
              <w:trPr>
                <w:trHeight w:val="350"/>
              </w:trPr>
              <w:tc>
                <w:tcPr>
                  <w:tcW w:w="707" w:type="pct"/>
                  <w:vAlign w:val="center"/>
                </w:tcPr>
                <w:p w14:paraId="2B81DE4E" w14:textId="1BC74B2B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03A265C" w14:textId="6E68F8F9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11DA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DE70F6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DA06988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DFD49EA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9098919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DDD5DEB" w14:textId="77777777" w:rsidR="00405B2A" w:rsidRPr="00DE68C2" w:rsidRDefault="00405B2A" w:rsidP="00405B2A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EC7DCE" w14:textId="77777777" w:rsidR="00250DE6" w:rsidRDefault="00250DE6">
      <w:pPr>
        <w:spacing w:after="0"/>
      </w:pPr>
      <w:r>
        <w:separator/>
      </w:r>
    </w:p>
  </w:endnote>
  <w:endnote w:type="continuationSeparator" w:id="0">
    <w:p w14:paraId="3916551C" w14:textId="77777777" w:rsidR="00250DE6" w:rsidRDefault="00250D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C9935F" w14:textId="77777777" w:rsidR="00250DE6" w:rsidRDefault="00250DE6">
      <w:pPr>
        <w:spacing w:after="0"/>
      </w:pPr>
      <w:r>
        <w:separator/>
      </w:r>
    </w:p>
  </w:footnote>
  <w:footnote w:type="continuationSeparator" w:id="0">
    <w:p w14:paraId="6417E1D7" w14:textId="77777777" w:rsidR="00250DE6" w:rsidRDefault="00250DE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11DA5"/>
    <w:rsid w:val="00250DE6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05B2A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95835E-F8FA-4191-B412-7F32BE651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2020-12-13T12:51:00Z</dcterms:created>
  <dcterms:modified xsi:type="dcterms:W3CDTF">2020-12-13T12:51:00Z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