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3117"/>
        <w:gridCol w:w="7349"/>
      </w:tblGrid>
      <w:tr w:rsidR="00405B2A" w:rsidRPr="00DE68C2" w14:paraId="470D662C" w14:textId="77777777" w:rsidTr="00E50D4B">
        <w:trPr>
          <w:trHeight w:val="3856"/>
          <w:jc w:val="center"/>
        </w:trPr>
        <w:tc>
          <w:tcPr>
            <w:tcW w:w="1489" w:type="pct"/>
            <w:tcMar>
              <w:right w:w="170" w:type="dxa"/>
            </w:tcMar>
            <w:vAlign w:val="bottom"/>
          </w:tcPr>
          <w:p w14:paraId="0B1C69D1" w14:textId="77777777" w:rsidR="00405B2A" w:rsidRPr="00DE68C2" w:rsidRDefault="00405B2A" w:rsidP="00405B2A">
            <w:pPr>
              <w:pStyle w:val="Months"/>
              <w:jc w:val="center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bookmarkStart w:id="0" w:name="_GoBack"/>
            <w:bookmarkEnd w:id="0"/>
            <w:r w:rsidRPr="00DE68C2">
              <w:rPr>
                <w:rFonts w:ascii="Arial Narrow" w:hAnsi="Arial Narrow" w:cs="Calibri"/>
                <w:caps w:val="0"/>
                <w:noProof/>
                <w:color w:val="auto"/>
                <w:sz w:val="28"/>
                <w:szCs w:val="28"/>
                <w:lang w:bidi="ru-RU"/>
              </w:rPr>
              <w:t>АПРЕЛЬ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8"/>
              <w:gridCol w:w="422"/>
              <w:gridCol w:w="422"/>
              <w:gridCol w:w="422"/>
              <w:gridCol w:w="422"/>
              <w:gridCol w:w="422"/>
              <w:gridCol w:w="414"/>
            </w:tblGrid>
            <w:tr w:rsidR="00405B2A" w:rsidRPr="00DE68C2" w14:paraId="0C27DAC6" w14:textId="77777777" w:rsidTr="000654C0">
              <w:trPr>
                <w:trHeight w:val="170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C141CEA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AA61A5F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14E6E6E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8EF231D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922EF5E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C45CF33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D2AC081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405B2A" w:rsidRPr="00DE68C2" w14:paraId="05034051" w14:textId="77777777" w:rsidTr="000654C0">
              <w:trPr>
                <w:trHeight w:val="284"/>
              </w:trPr>
              <w:tc>
                <w:tcPr>
                  <w:tcW w:w="708" w:type="pct"/>
                  <w:tcBorders>
                    <w:top w:val="single" w:sz="4" w:space="0" w:color="auto"/>
                  </w:tcBorders>
                  <w:vAlign w:val="center"/>
                </w:tcPr>
                <w:p w14:paraId="7000A376" w14:textId="067EE72B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638BD549" w14:textId="451BB757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06822F42" w14:textId="00F955F0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4B5BB35E" w14:textId="2DA1F3A3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17FD066D" w14:textId="691B6232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E2F6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A921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60EC3EF0" w14:textId="4892569C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623777FE" w14:textId="14075E82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05B2A" w:rsidRPr="00DE68C2" w14:paraId="32246C47" w14:textId="77777777" w:rsidTr="000654C0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68C70C42" w14:textId="0A931B47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72E3FF4" w14:textId="7A1B5202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45856C6" w14:textId="1E4DDC9C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C05A952" w14:textId="40FAB234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03D7BE5" w14:textId="6A994998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1C6B026" w14:textId="18F17369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5E605EDF" w14:textId="5555966D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05B2A" w:rsidRPr="00DE68C2" w14:paraId="7A0F5F92" w14:textId="77777777" w:rsidTr="000654C0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3A5A9C69" w14:textId="671DA245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12F3FF6" w14:textId="1B323A15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CB595B6" w14:textId="004CF0D8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D3D3CAF" w14:textId="46861D61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14DF00C" w14:textId="08F4DDC1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5FEDA8C" w14:textId="5901BDA1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1D12ECB3" w14:textId="25CC39AF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05B2A" w:rsidRPr="00DE68C2" w14:paraId="08EAEC96" w14:textId="77777777" w:rsidTr="000654C0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3AD26E5B" w14:textId="3E9CE70B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5E07EE3" w14:textId="6F18A4A3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0709E8A" w14:textId="498A6312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B7EBFF6" w14:textId="05CC0074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8974A89" w14:textId="1827DFDF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F134D0C" w14:textId="1CA9FA0C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527FB90C" w14:textId="1F296430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05B2A" w:rsidRPr="00DE68C2" w14:paraId="289CE899" w14:textId="77777777" w:rsidTr="000654C0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3782E732" w14:textId="76F73661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3EC458D" w14:textId="6706213A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A350AA4" w14:textId="0EB9FC32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FE5F5F1" w14:textId="1429D243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418F984" w14:textId="11F3B3E5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211DA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211DA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D29040F" w14:textId="11673596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CB31BD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CB31BD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598D9BC0" w14:textId="4AA99561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E2F6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</w:tbl>
          <w:p w14:paraId="545AC5D2" w14:textId="3265EC06" w:rsidR="00405B2A" w:rsidRPr="00DE68C2" w:rsidRDefault="00405B2A" w:rsidP="00405B2A">
            <w:pPr>
              <w:jc w:val="center"/>
              <w:rPr>
                <w:rFonts w:ascii="Arial Narrow" w:hAnsi="Arial Narrow"/>
                <w:color w:val="404040" w:themeColor="text1" w:themeTint="BF"/>
                <w:lang w:val="en-US"/>
              </w:rPr>
            </w:pPr>
          </w:p>
        </w:tc>
        <w:tc>
          <w:tcPr>
            <w:tcW w:w="3511" w:type="pct"/>
            <w:vMerge w:val="restart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74"/>
              <w:gridCol w:w="3675"/>
            </w:tblGrid>
            <w:tr w:rsidR="00405B2A" w:rsidRPr="00DE68C2" w14:paraId="6E3FCC53" w14:textId="77777777" w:rsidTr="000654C0">
              <w:tc>
                <w:tcPr>
                  <w:tcW w:w="2500" w:type="pct"/>
                  <w:vAlign w:val="center"/>
                </w:tcPr>
                <w:p w14:paraId="2693F2E0" w14:textId="77777777" w:rsidR="00405B2A" w:rsidRPr="00DE68C2" w:rsidRDefault="00405B2A" w:rsidP="00405B2A">
                  <w:pPr>
                    <w:pStyle w:val="ad"/>
                    <w:jc w:val="lef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t>МАЙ</w:t>
                  </w:r>
                </w:p>
              </w:tc>
              <w:tc>
                <w:tcPr>
                  <w:tcW w:w="2500" w:type="pct"/>
                  <w:vAlign w:val="center"/>
                </w:tcPr>
                <w:p w14:paraId="14D9452F" w14:textId="38080D88" w:rsidR="00405B2A" w:rsidRPr="00DE68C2" w:rsidRDefault="00405B2A" w:rsidP="00405B2A">
                  <w:pPr>
                    <w:pStyle w:val="ad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instrText xml:space="preserve"> DOCVARIABLE  MonthStart1 \@  yyyy   \* MERGEFORMAT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t>2022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end"/>
                  </w:r>
                </w:p>
              </w:tc>
            </w:tr>
          </w:tbl>
          <w:p w14:paraId="208E8B75" w14:textId="77777777" w:rsidR="00405B2A" w:rsidRPr="00DE68C2" w:rsidRDefault="00405B2A" w:rsidP="00405B2A">
            <w:pPr>
              <w:pStyle w:val="Months"/>
              <w:jc w:val="center"/>
              <w:rPr>
                <w:rFonts w:ascii="Arial Narrow" w:hAnsi="Arial Narrow" w:cs="Arial"/>
                <w:noProof/>
                <w:color w:val="404040" w:themeColor="text1" w:themeTint="BF"/>
                <w:sz w:val="2"/>
                <w:szCs w:val="2"/>
              </w:rPr>
            </w:pPr>
          </w:p>
          <w:tbl>
            <w:tblPr>
              <w:tblStyle w:val="CalendarTable"/>
              <w:tblW w:w="4992" w:type="pct"/>
              <w:tblBorders>
                <w:top w:val="single" w:sz="18" w:space="0" w:color="BFBFBF" w:themeColor="background1" w:themeShade="BF"/>
                <w:left w:val="single" w:sz="18" w:space="0" w:color="BFBFBF" w:themeColor="background1" w:themeShade="BF"/>
                <w:bottom w:val="single" w:sz="18" w:space="0" w:color="BFBFBF" w:themeColor="background1" w:themeShade="BF"/>
                <w:right w:val="single" w:sz="18" w:space="0" w:color="BFBFBF" w:themeColor="background1" w:themeShade="BF"/>
                <w:insideH w:val="single" w:sz="18" w:space="0" w:color="BFBFBF" w:themeColor="background1" w:themeShade="BF"/>
                <w:insideV w:val="single" w:sz="18" w:space="0" w:color="BFBFBF" w:themeColor="background1" w:themeShade="BF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031"/>
              <w:gridCol w:w="1044"/>
              <w:gridCol w:w="1047"/>
              <w:gridCol w:w="1047"/>
              <w:gridCol w:w="1047"/>
              <w:gridCol w:w="1047"/>
              <w:gridCol w:w="1028"/>
            </w:tblGrid>
            <w:tr w:rsidR="00405B2A" w:rsidRPr="00DE68C2" w14:paraId="2C169060" w14:textId="77777777" w:rsidTr="000654C0">
              <w:trPr>
                <w:trHeight w:val="284"/>
              </w:trPr>
              <w:tc>
                <w:tcPr>
                  <w:tcW w:w="707" w:type="pct"/>
                  <w:shd w:val="clear" w:color="auto" w:fill="F2F2F2" w:themeFill="background1" w:themeFillShade="F2"/>
                  <w:vAlign w:val="center"/>
                </w:tcPr>
                <w:p w14:paraId="1788D25C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76FAD881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1050B8D7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03CFB9D8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53194D9D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0CC35814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3D16BB27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ВС</w:t>
                  </w:r>
                </w:p>
              </w:tc>
            </w:tr>
            <w:tr w:rsidR="00405B2A" w:rsidRPr="00DE68C2" w14:paraId="1FA8B279" w14:textId="77777777" w:rsidTr="000654C0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78AD781B" w14:textId="00569982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MonthStart5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“понедельник" 1 ""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31E59DB8" w14:textId="113CDD73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MonthStart5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“вторник"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E2F6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0E063B3" w14:textId="6E8CF3A0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MonthStart5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“среда"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E2F6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B5DAB49" w14:textId="6C761156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MonthStart5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“четверг"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E2F6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380E084" w14:textId="64CE07A5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MonthStart5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= “пятница"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E2F6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2320F5A" w14:textId="4D781BEC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MonthStart5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“суббота"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E2F6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3583E303" w14:textId="3CFF833E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MonthStart5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“воскресенье"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E2F6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E2F6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E2F6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92109"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405B2A" w:rsidRPr="00DE68C2" w14:paraId="0648469F" w14:textId="77777777" w:rsidTr="000654C0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25D39145" w14:textId="7E320EB7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4078B838" w14:textId="75393D0B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2400000" w14:textId="66F6F809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C4D0107" w14:textId="408CDA2E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12D3B4A" w14:textId="2FD790BC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F48663D" w14:textId="32767088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278722A1" w14:textId="00DE4C80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405B2A" w:rsidRPr="00DE68C2" w14:paraId="7B7A683F" w14:textId="77777777" w:rsidTr="000654C0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1DC9E3DB" w14:textId="2FD30884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653714D5" w14:textId="1C20E97A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D272C23" w14:textId="4A02E754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2D4FEC0" w14:textId="55D5AC31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03DE2E5" w14:textId="6C052147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136282F" w14:textId="2CF1F8D7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25B0675F" w14:textId="1CB4CDEE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405B2A" w:rsidRPr="00DE68C2" w14:paraId="6E54681C" w14:textId="77777777" w:rsidTr="000654C0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21FE36B2" w14:textId="2584BCD5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3084FD3E" w14:textId="524AC030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8F3FE4C" w14:textId="764D01A7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36FB474" w14:textId="17C4B762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F6A8FF2" w14:textId="7349222B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6210D88" w14:textId="3465B0F4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5D10F358" w14:textId="5579B62D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405B2A" w:rsidRPr="00DE68C2" w14:paraId="26AB5837" w14:textId="77777777" w:rsidTr="000654C0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372ADEA7" w14:textId="5C90C4B9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02AC767A" w14:textId="3BB7AF0B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D49D693" w14:textId="35131100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4B99E59" w14:textId="3B64A2F5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A921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A921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FFC77C0" w14:textId="76B9F208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A921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38ADC29" w14:textId="2DE2110A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="00A9210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312D01D0" w14:textId="72869E7E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="00A9210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405B2A" w:rsidRPr="00DE68C2" w14:paraId="184F7AB4" w14:textId="77777777" w:rsidTr="000654C0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1663ECAE" w14:textId="64D944C7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211DA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A921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127B999E" w14:textId="692F3512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CB31BD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A921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AC1040A" w14:textId="77777777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9C4AB9B" w14:textId="77777777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8F82716" w14:textId="77777777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3003F4D" w14:textId="77777777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3B892B50" w14:textId="77777777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</w:tr>
          </w:tbl>
          <w:p w14:paraId="3963DC76" w14:textId="77777777" w:rsidR="00405B2A" w:rsidRPr="00DE68C2" w:rsidRDefault="00405B2A" w:rsidP="00405B2A">
            <w:pPr>
              <w:jc w:val="right"/>
              <w:rPr>
                <w:rFonts w:ascii="Arial Narrow" w:hAnsi="Arial Narrow"/>
                <w:color w:val="404040" w:themeColor="text1" w:themeTint="BF"/>
                <w:sz w:val="44"/>
                <w:szCs w:val="44"/>
              </w:rPr>
            </w:pPr>
          </w:p>
        </w:tc>
      </w:tr>
      <w:tr w:rsidR="00067EAD" w:rsidRPr="00DE68C2" w14:paraId="69F823CC" w14:textId="77777777" w:rsidTr="00936902">
        <w:trPr>
          <w:trHeight w:val="3856"/>
          <w:jc w:val="center"/>
        </w:trPr>
        <w:tc>
          <w:tcPr>
            <w:tcW w:w="1489" w:type="pct"/>
            <w:tcBorders>
              <w:bottom w:val="dashed" w:sz="4" w:space="0" w:color="auto"/>
            </w:tcBorders>
            <w:tcMar>
              <w:right w:w="170" w:type="dxa"/>
            </w:tcMar>
            <w:vAlign w:val="center"/>
          </w:tcPr>
          <w:p w14:paraId="31BE4E78" w14:textId="77777777" w:rsidR="00405B2A" w:rsidRPr="00DE68C2" w:rsidRDefault="00405B2A" w:rsidP="00405B2A">
            <w:pPr>
              <w:pStyle w:val="Months"/>
              <w:jc w:val="center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DE68C2">
              <w:rPr>
                <w:rFonts w:ascii="Arial Narrow" w:hAnsi="Arial Narrow" w:cs="Calibri"/>
                <w:caps w:val="0"/>
                <w:noProof/>
                <w:color w:val="auto"/>
                <w:sz w:val="28"/>
                <w:szCs w:val="28"/>
                <w:lang w:bidi="ru-RU"/>
              </w:rPr>
              <w:t>ИЮНЬ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7"/>
              <w:gridCol w:w="422"/>
              <w:gridCol w:w="422"/>
              <w:gridCol w:w="422"/>
              <w:gridCol w:w="422"/>
              <w:gridCol w:w="422"/>
              <w:gridCol w:w="415"/>
            </w:tblGrid>
            <w:tr w:rsidR="00405B2A" w:rsidRPr="00DE68C2" w14:paraId="318B6D1D" w14:textId="77777777" w:rsidTr="000654C0">
              <w:trPr>
                <w:trHeight w:val="170"/>
              </w:trPr>
              <w:tc>
                <w:tcPr>
                  <w:tcW w:w="707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CD5328C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A0126B6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936E5B7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A176FE7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02CC344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04BD315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7ED9C21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405B2A" w:rsidRPr="00DE68C2" w14:paraId="7CB16367" w14:textId="77777777" w:rsidTr="000654C0">
              <w:trPr>
                <w:trHeight w:val="284"/>
              </w:trPr>
              <w:tc>
                <w:tcPr>
                  <w:tcW w:w="707" w:type="pct"/>
                  <w:tcBorders>
                    <w:top w:val="single" w:sz="4" w:space="0" w:color="auto"/>
                  </w:tcBorders>
                  <w:vAlign w:val="center"/>
                </w:tcPr>
                <w:p w14:paraId="4CE5C42E" w14:textId="5A8D3CA2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25A3FFF7" w14:textId="1C5FD8F2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1F9F65BF" w14:textId="2A68E1FE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E2F6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A921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410F2103" w14:textId="72DEE741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7C7234A5" w14:textId="7175D0AA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445AA5DD" w14:textId="4C64F787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6499D5F1" w14:textId="2736C200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05B2A" w:rsidRPr="00DE68C2" w14:paraId="4B586FC0" w14:textId="77777777" w:rsidTr="000654C0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3C3F52FD" w14:textId="4AFB9FA6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45F9564" w14:textId="584FAF5A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1F3033B" w14:textId="18B2B903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2CFC979" w14:textId="4332FBCB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870F509" w14:textId="1027BEE9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0751816" w14:textId="56A4FB6A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6729D836" w14:textId="52DA4089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05B2A" w:rsidRPr="00DE68C2" w14:paraId="3CC83606" w14:textId="77777777" w:rsidTr="000654C0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1AC3F451" w14:textId="5CD3067A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A80798D" w14:textId="3BCB43B9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DC403EB" w14:textId="7C84B8DC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3D72537" w14:textId="536DC6B8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FBB7677" w14:textId="40874E60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5BC71A5" w14:textId="3DADC056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6960AC8B" w14:textId="3A137B42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05B2A" w:rsidRPr="00DE68C2" w14:paraId="0627FCFA" w14:textId="77777777" w:rsidTr="000654C0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67CD62BD" w14:textId="116F4CEC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D51CF57" w14:textId="2DDD5ECC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68C1EE9" w14:textId="7F9222FF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88AB679" w14:textId="01E756C1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C871406" w14:textId="17A3F690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51822BD" w14:textId="33BC8578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49F99077" w14:textId="10388C9B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05B2A" w:rsidRPr="00DE68C2" w14:paraId="40D44C5A" w14:textId="77777777" w:rsidTr="000654C0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4720AAD5" w14:textId="5E8BED00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B468711" w14:textId="7E8EA7E0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BB88146" w14:textId="5170773E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211DA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211DA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0443C10" w14:textId="177273FE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CB31B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CB31B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4C0FF5C" w14:textId="4D69D0C8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E2F6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B116C8D" w14:textId="1D227972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E2F6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E2F6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567E2813" w14:textId="658EBB57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05B2A" w:rsidRPr="00DE68C2" w14:paraId="1068F869" w14:textId="77777777" w:rsidTr="000654C0">
              <w:trPr>
                <w:trHeight w:val="350"/>
              </w:trPr>
              <w:tc>
                <w:tcPr>
                  <w:tcW w:w="707" w:type="pct"/>
                  <w:vAlign w:val="center"/>
                </w:tcPr>
                <w:p w14:paraId="2B81DE4E" w14:textId="0B302E56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03A265C" w14:textId="66979938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1DE70F6" w14:textId="77777777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0DA06988" w14:textId="77777777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5DFD49EA" w14:textId="77777777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59098919" w14:textId="77777777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5DDD5DEB" w14:textId="77777777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68156E83" w14:textId="77777777" w:rsidR="00102A98" w:rsidRPr="00DE68C2" w:rsidRDefault="00102A98">
            <w:pPr>
              <w:rPr>
                <w:rFonts w:ascii="Arial Narrow" w:hAnsi="Arial Narrow"/>
                <w:color w:val="404040" w:themeColor="text1" w:themeTint="BF"/>
              </w:rPr>
            </w:pPr>
          </w:p>
        </w:tc>
        <w:tc>
          <w:tcPr>
            <w:tcW w:w="3511" w:type="pct"/>
            <w:vMerge/>
            <w:tcBorders>
              <w:bottom w:val="dashed" w:sz="4" w:space="0" w:color="auto"/>
            </w:tcBorders>
          </w:tcPr>
          <w:p w14:paraId="193D9133" w14:textId="77777777" w:rsidR="00102A98" w:rsidRPr="00DE68C2" w:rsidRDefault="00102A98">
            <w:pPr>
              <w:rPr>
                <w:rFonts w:ascii="Arial Narrow" w:hAnsi="Arial Narrow"/>
                <w:color w:val="404040" w:themeColor="text1" w:themeTint="BF"/>
              </w:rPr>
            </w:pPr>
          </w:p>
        </w:tc>
      </w:tr>
    </w:tbl>
    <w:p w14:paraId="0C63AABD" w14:textId="77777777" w:rsidR="006F7146" w:rsidRPr="00DE68C2" w:rsidRDefault="006F7146" w:rsidP="00C800AA">
      <w:pPr>
        <w:pStyle w:val="a5"/>
        <w:rPr>
          <w:rFonts w:ascii="Arial Narrow" w:hAnsi="Arial Narrow" w:cs="Arial"/>
          <w:noProof/>
          <w:sz w:val="2"/>
          <w:szCs w:val="2"/>
        </w:rPr>
      </w:pPr>
    </w:p>
    <w:p w14:paraId="68858935" w14:textId="77777777" w:rsidR="001D68E1" w:rsidRPr="00DE68C2" w:rsidRDefault="001D68E1" w:rsidP="00C800AA">
      <w:pPr>
        <w:pStyle w:val="a5"/>
        <w:rPr>
          <w:rFonts w:ascii="Arial Narrow" w:hAnsi="Arial Narrow" w:cs="Arial"/>
          <w:noProof/>
          <w:sz w:val="2"/>
          <w:szCs w:val="2"/>
        </w:rPr>
      </w:pPr>
    </w:p>
    <w:sectPr w:rsidR="001D68E1" w:rsidRPr="00DE68C2" w:rsidSect="00067EAD">
      <w:pgSz w:w="11906" w:h="16838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577DB4" w14:textId="77777777" w:rsidR="00EE71B2" w:rsidRDefault="00EE71B2">
      <w:pPr>
        <w:spacing w:after="0"/>
      </w:pPr>
      <w:r>
        <w:separator/>
      </w:r>
    </w:p>
  </w:endnote>
  <w:endnote w:type="continuationSeparator" w:id="0">
    <w:p w14:paraId="6636CD0C" w14:textId="77777777" w:rsidR="00EE71B2" w:rsidRDefault="00EE71B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039B33" w14:textId="77777777" w:rsidR="00EE71B2" w:rsidRDefault="00EE71B2">
      <w:pPr>
        <w:spacing w:after="0"/>
      </w:pPr>
      <w:r>
        <w:separator/>
      </w:r>
    </w:p>
  </w:footnote>
  <w:footnote w:type="continuationSeparator" w:id="0">
    <w:p w14:paraId="684628B9" w14:textId="77777777" w:rsidR="00EE71B2" w:rsidRDefault="00EE71B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67EAD"/>
    <w:rsid w:val="00071356"/>
    <w:rsid w:val="00097A25"/>
    <w:rsid w:val="000A5A57"/>
    <w:rsid w:val="00102A98"/>
    <w:rsid w:val="001274F3"/>
    <w:rsid w:val="00151CCE"/>
    <w:rsid w:val="001A6011"/>
    <w:rsid w:val="001B01F9"/>
    <w:rsid w:val="001C41F9"/>
    <w:rsid w:val="001D68E1"/>
    <w:rsid w:val="001E2F62"/>
    <w:rsid w:val="00207F49"/>
    <w:rsid w:val="00211DA5"/>
    <w:rsid w:val="00285C1D"/>
    <w:rsid w:val="002D544E"/>
    <w:rsid w:val="002E6538"/>
    <w:rsid w:val="003327F5"/>
    <w:rsid w:val="00340CAF"/>
    <w:rsid w:val="003B0DA0"/>
    <w:rsid w:val="003C0D41"/>
    <w:rsid w:val="003E085C"/>
    <w:rsid w:val="003E7B3A"/>
    <w:rsid w:val="003F63B3"/>
    <w:rsid w:val="00405B2A"/>
    <w:rsid w:val="00416364"/>
    <w:rsid w:val="00431B29"/>
    <w:rsid w:val="004374E1"/>
    <w:rsid w:val="00440416"/>
    <w:rsid w:val="00462EAD"/>
    <w:rsid w:val="0049604D"/>
    <w:rsid w:val="004A6170"/>
    <w:rsid w:val="004F6AAC"/>
    <w:rsid w:val="00510449"/>
    <w:rsid w:val="00512F2D"/>
    <w:rsid w:val="00570549"/>
    <w:rsid w:val="00570FBB"/>
    <w:rsid w:val="00583B82"/>
    <w:rsid w:val="005923AC"/>
    <w:rsid w:val="005D5149"/>
    <w:rsid w:val="005E656F"/>
    <w:rsid w:val="00620124"/>
    <w:rsid w:val="00667021"/>
    <w:rsid w:val="006974E1"/>
    <w:rsid w:val="006B6899"/>
    <w:rsid w:val="006C0896"/>
    <w:rsid w:val="006F513E"/>
    <w:rsid w:val="006F7146"/>
    <w:rsid w:val="00727D08"/>
    <w:rsid w:val="00733B44"/>
    <w:rsid w:val="007B5FEE"/>
    <w:rsid w:val="007C0139"/>
    <w:rsid w:val="007D45A1"/>
    <w:rsid w:val="007F564D"/>
    <w:rsid w:val="0085553D"/>
    <w:rsid w:val="008711BC"/>
    <w:rsid w:val="008B1201"/>
    <w:rsid w:val="008F16F7"/>
    <w:rsid w:val="009164BA"/>
    <w:rsid w:val="009166BD"/>
    <w:rsid w:val="00936902"/>
    <w:rsid w:val="0095517E"/>
    <w:rsid w:val="00977AAE"/>
    <w:rsid w:val="00996E56"/>
    <w:rsid w:val="00997268"/>
    <w:rsid w:val="009A2D07"/>
    <w:rsid w:val="009D07C4"/>
    <w:rsid w:val="00A12667"/>
    <w:rsid w:val="00A14581"/>
    <w:rsid w:val="00A20E4C"/>
    <w:rsid w:val="00A76704"/>
    <w:rsid w:val="00A92109"/>
    <w:rsid w:val="00AA23D3"/>
    <w:rsid w:val="00AA3C50"/>
    <w:rsid w:val="00AE302A"/>
    <w:rsid w:val="00AE36BB"/>
    <w:rsid w:val="00B37C7E"/>
    <w:rsid w:val="00B41D71"/>
    <w:rsid w:val="00B61F0C"/>
    <w:rsid w:val="00B65B09"/>
    <w:rsid w:val="00B85583"/>
    <w:rsid w:val="00B9476B"/>
    <w:rsid w:val="00BB4700"/>
    <w:rsid w:val="00BC3952"/>
    <w:rsid w:val="00BE4B21"/>
    <w:rsid w:val="00BE5AB8"/>
    <w:rsid w:val="00BF49DC"/>
    <w:rsid w:val="00C44DFB"/>
    <w:rsid w:val="00C6519B"/>
    <w:rsid w:val="00C70F21"/>
    <w:rsid w:val="00C7354B"/>
    <w:rsid w:val="00C800AA"/>
    <w:rsid w:val="00C91F9B"/>
    <w:rsid w:val="00CB31BD"/>
    <w:rsid w:val="00DB07E2"/>
    <w:rsid w:val="00DE32AC"/>
    <w:rsid w:val="00DE68C2"/>
    <w:rsid w:val="00DF25D7"/>
    <w:rsid w:val="00E1407A"/>
    <w:rsid w:val="00E33F1A"/>
    <w:rsid w:val="00E50BDE"/>
    <w:rsid w:val="00E774CD"/>
    <w:rsid w:val="00E77E1D"/>
    <w:rsid w:val="00E82D17"/>
    <w:rsid w:val="00E97684"/>
    <w:rsid w:val="00ED5F48"/>
    <w:rsid w:val="00ED75B6"/>
    <w:rsid w:val="00EE71B2"/>
    <w:rsid w:val="00F04558"/>
    <w:rsid w:val="00F1140A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01FC5FD-CB9D-44C4-BBA9-BEE6DA3C1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824</Words>
  <Characters>4702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2020-12-13T12:52:00Z</dcterms:created>
  <dcterms:modified xsi:type="dcterms:W3CDTF">2020-12-13T12:52:00Z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