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405B2A" w:rsidRPr="00DE68C2" w14:paraId="470D662C" w14:textId="77777777" w:rsidTr="00E50D4B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B1C69D1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405B2A" w:rsidRPr="00DE68C2" w14:paraId="0C27DAC6" w14:textId="77777777" w:rsidTr="000654C0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141CEA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A61A5F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4E6E6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EF231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22EF5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45CF33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2AC0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05034051" w14:textId="77777777" w:rsidTr="000654C0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000A376" w14:textId="4900BD0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38BD549" w14:textId="3C915F0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6822F42" w14:textId="010DD32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B5BB35E" w14:textId="3FEA538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D066D" w14:textId="5B7FBC5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0EC3EF0" w14:textId="2914C91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3777FE" w14:textId="321DF50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2246C47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8C70C42" w14:textId="6FCD194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2E3FF4" w14:textId="323BB12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5856C6" w14:textId="4276AA7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5A952" w14:textId="27C7C41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3D7BE5" w14:textId="3AB2D7B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C6B026" w14:textId="7EB1110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605EDF" w14:textId="50ED9FF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A0F5F92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5A9C69" w14:textId="2394B67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2F3FF6" w14:textId="188696F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B595B6" w14:textId="5C0193C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3D3CAF" w14:textId="79588E1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4DF00C" w14:textId="16BC614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FEDA8C" w14:textId="3BF7481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D12ECB3" w14:textId="15CB649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8EAEC96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D26E5B" w14:textId="4446AC3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E07EE3" w14:textId="1F1D503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709E8A" w14:textId="714BD2C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7EBFF6" w14:textId="1BF77BC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74A89" w14:textId="5607125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134D0C" w14:textId="1E7BED7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27FB90C" w14:textId="4999857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89CE899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782E732" w14:textId="6762C0E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EC458D" w14:textId="487E74A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350AA4" w14:textId="436710C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C1B9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C1B9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5F5F1" w14:textId="30874AC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18F984" w14:textId="211DA9B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29040F" w14:textId="086E80A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B31B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8D9BC0" w14:textId="7B63F1B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545AC5D2" w14:textId="3265EC06" w:rsidR="00405B2A" w:rsidRPr="00DE68C2" w:rsidRDefault="00405B2A" w:rsidP="00405B2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405B2A" w:rsidRPr="00DE68C2" w14:paraId="6E3FCC53" w14:textId="77777777" w:rsidTr="000654C0">
              <w:tc>
                <w:tcPr>
                  <w:tcW w:w="2500" w:type="pct"/>
                  <w:vAlign w:val="center"/>
                </w:tcPr>
                <w:p w14:paraId="2693F2E0" w14:textId="77777777" w:rsidR="00405B2A" w:rsidRPr="00DE68C2" w:rsidRDefault="00405B2A" w:rsidP="00405B2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МАЙ</w:t>
                  </w:r>
                </w:p>
              </w:tc>
              <w:tc>
                <w:tcPr>
                  <w:tcW w:w="2500" w:type="pct"/>
                  <w:vAlign w:val="center"/>
                </w:tcPr>
                <w:p w14:paraId="14D9452F" w14:textId="3C503139" w:rsidR="00405B2A" w:rsidRPr="00DE68C2" w:rsidRDefault="00405B2A" w:rsidP="00405B2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08E8B75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405B2A" w:rsidRPr="00DE68C2" w14:paraId="2C169060" w14:textId="77777777" w:rsidTr="000654C0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788D25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6FAD8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050B8D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3CFB9D8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3194D9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CC3581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16BB2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405B2A" w:rsidRPr="00DE68C2" w14:paraId="1FA8B279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8AD781B" w14:textId="009F0B6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1E59DB8" w14:textId="32896BA8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E063B3" w14:textId="7A29C42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DAB49" w14:textId="5522AFF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4459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80E084" w14:textId="7CCF7EC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64459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20F5A" w14:textId="14BEA87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64459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583E303" w14:textId="765389E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48469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5D39145" w14:textId="404F39B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78B838" w14:textId="72BB293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400000" w14:textId="1226A40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C4D0107" w14:textId="15460E1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2D3B4A" w14:textId="25ED0CA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8663D" w14:textId="7331B2E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78722A1" w14:textId="17F42B7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B7A683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DC9E3DB" w14:textId="3488484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3714D5" w14:textId="7FA6D49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272C23" w14:textId="4A48943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D4FEC0" w14:textId="40D6F63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3DE2E5" w14:textId="4FBAEC9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36282F" w14:textId="561DD78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5B0675F" w14:textId="04B7556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6E54681C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1FE36B2" w14:textId="0A37516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084FD3E" w14:textId="4C9AA75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F3FE4C" w14:textId="41D0DFC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6FB474" w14:textId="05A4A85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6A8FF2" w14:textId="71B4CCE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10D88" w14:textId="62C0956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D10F358" w14:textId="7DAD5EC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6AB5837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72ADEA7" w14:textId="75B899B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2AC767A" w14:textId="5254099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9D693" w14:textId="39590BEF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B99E59" w14:textId="5F6A9E8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FC77C0" w14:textId="2AFBDBA8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8ADC29" w14:textId="2E2CD83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C1B9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DC1B9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12D01D0" w14:textId="6BA5A4F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84F7AB4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63ECAE" w14:textId="427E7F3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27B999E" w14:textId="05BF8CEF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B31B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AC1040A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4AB9B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8F82716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003F4D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892B50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405B2A" w:rsidRPr="00DE68C2" w:rsidRDefault="00405B2A" w:rsidP="00405B2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1BE4E78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ИЮНЬ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405B2A" w:rsidRPr="00DE68C2" w14:paraId="318B6D1D" w14:textId="77777777" w:rsidTr="000654C0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D5328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126B6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36E5B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176FE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2CC34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4BD315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ED9C2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7CB16367" w14:textId="77777777" w:rsidTr="000654C0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CE5C42E" w14:textId="450E111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5A3FFF7" w14:textId="78E7257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F9F65BF" w14:textId="5BE5216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0F2103" w14:textId="175CEBD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C7234A5" w14:textId="6FFB239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45AA5DD" w14:textId="0A1FB98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499D5F1" w14:textId="2731DEC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B51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B586FC0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C3F52FD" w14:textId="2E8B99D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5F9564" w14:textId="08BE8B8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F3033B" w14:textId="1760879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CFC979" w14:textId="2495E04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70F509" w14:textId="7AD35C9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751816" w14:textId="463D304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729D836" w14:textId="1A0831B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CC83606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AC3F451" w14:textId="5E77960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80798D" w14:textId="4B7395A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403EB" w14:textId="56FD31B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D72537" w14:textId="3B84690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B7677" w14:textId="7DB4B1D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BC71A5" w14:textId="722FBBB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960AC8B" w14:textId="38659E3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27FCF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7CD62BD" w14:textId="32AE8B4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1CF57" w14:textId="24064FC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8C1EE9" w14:textId="17321A9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8AB679" w14:textId="74480E6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871406" w14:textId="27A685B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1822BD" w14:textId="5FA9AA6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F99077" w14:textId="65182AF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0D44C5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720AAD5" w14:textId="656A8CC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468711" w14:textId="0EA8A5F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B88146" w14:textId="0C126AA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443C10" w14:textId="48E40C5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B31B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C0FF5C" w14:textId="67C3174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116C8D" w14:textId="4853A9E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67E2813" w14:textId="6097161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068F869" w14:textId="77777777" w:rsidTr="000654C0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B81DE4E" w14:textId="0F78A46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C1B9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3A265C" w14:textId="505D2D4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DE70F6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DA06988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DFD49EA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9098919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DDD5DEB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CB4CD" w14:textId="77777777" w:rsidR="000C348D" w:rsidRDefault="000C348D">
      <w:pPr>
        <w:spacing w:after="0"/>
      </w:pPr>
      <w:r>
        <w:separator/>
      </w:r>
    </w:p>
  </w:endnote>
  <w:endnote w:type="continuationSeparator" w:id="0">
    <w:p w14:paraId="5E665217" w14:textId="77777777" w:rsidR="000C348D" w:rsidRDefault="000C34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6B28E" w14:textId="77777777" w:rsidR="000C348D" w:rsidRDefault="000C348D">
      <w:pPr>
        <w:spacing w:after="0"/>
      </w:pPr>
      <w:r>
        <w:separator/>
      </w:r>
    </w:p>
  </w:footnote>
  <w:footnote w:type="continuationSeparator" w:id="0">
    <w:p w14:paraId="686DD6C0" w14:textId="77777777" w:rsidR="000C348D" w:rsidRDefault="000C34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77887"/>
    <w:rsid w:val="00097A25"/>
    <w:rsid w:val="000A5A57"/>
    <w:rsid w:val="000C348D"/>
    <w:rsid w:val="00102A98"/>
    <w:rsid w:val="001274F3"/>
    <w:rsid w:val="00151CCE"/>
    <w:rsid w:val="001A6011"/>
    <w:rsid w:val="001B01F9"/>
    <w:rsid w:val="001C41F9"/>
    <w:rsid w:val="001D68E1"/>
    <w:rsid w:val="001E2F62"/>
    <w:rsid w:val="00207F49"/>
    <w:rsid w:val="00211DA5"/>
    <w:rsid w:val="00285C1D"/>
    <w:rsid w:val="002D544E"/>
    <w:rsid w:val="002E6538"/>
    <w:rsid w:val="003327F5"/>
    <w:rsid w:val="00340CAF"/>
    <w:rsid w:val="003B0DA0"/>
    <w:rsid w:val="003B51F0"/>
    <w:rsid w:val="003C0D41"/>
    <w:rsid w:val="003E085C"/>
    <w:rsid w:val="003E7B3A"/>
    <w:rsid w:val="003F63B3"/>
    <w:rsid w:val="00405B2A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4459D"/>
    <w:rsid w:val="00667021"/>
    <w:rsid w:val="006974E1"/>
    <w:rsid w:val="006B6899"/>
    <w:rsid w:val="006C0896"/>
    <w:rsid w:val="006F513E"/>
    <w:rsid w:val="006F7146"/>
    <w:rsid w:val="0070205B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A2D07"/>
    <w:rsid w:val="009D07C4"/>
    <w:rsid w:val="00A12667"/>
    <w:rsid w:val="00A14581"/>
    <w:rsid w:val="00A20E4C"/>
    <w:rsid w:val="00A76704"/>
    <w:rsid w:val="00A92109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B31BD"/>
    <w:rsid w:val="00DB07E2"/>
    <w:rsid w:val="00DC1B9B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2E7404-205B-49AE-A8EF-BCFA9BAD2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2020-12-13T13:00:00Z</dcterms:created>
  <dcterms:modified xsi:type="dcterms:W3CDTF">2020-12-13T13:00:00Z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