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405B2A" w:rsidRPr="00DE68C2" w14:paraId="470D662C" w14:textId="77777777" w:rsidTr="00E50D4B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B1C69D1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405B2A" w:rsidRPr="00DE68C2" w14:paraId="0C27DAC6" w14:textId="77777777" w:rsidTr="000654C0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141CEA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A61A5F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4E6E6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EF231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22EF5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45CF33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2AC0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05034051" w14:textId="77777777" w:rsidTr="000654C0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000A376" w14:textId="43015F7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38BD549" w14:textId="095D5B7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822F42" w14:textId="673814F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B5BB35E" w14:textId="06F62F4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D066D" w14:textId="52EF5AA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0EC3EF0" w14:textId="14A58EC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3777FE" w14:textId="5C63D1A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2246C47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8C70C42" w14:textId="51FA0BA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2E3FF4" w14:textId="5C53B2D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5856C6" w14:textId="6508B38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5A952" w14:textId="0480A76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3D7BE5" w14:textId="62F21B0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C6B026" w14:textId="2DBAE69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605EDF" w14:textId="3765F55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A0F5F92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5A9C69" w14:textId="5800DF4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2F3FF6" w14:textId="2AAE090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B595B6" w14:textId="5A02FCB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3D3CAF" w14:textId="7CF7B60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4DF00C" w14:textId="4CC58BB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FEDA8C" w14:textId="38EE2CB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D12ECB3" w14:textId="3457FAF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8EAEC96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D26E5B" w14:textId="035208D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E07EE3" w14:textId="4C97BF6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709E8A" w14:textId="5E2E34F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EBFF6" w14:textId="517BEC1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74A89" w14:textId="71E2785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134D0C" w14:textId="54485C9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27FB90C" w14:textId="68615EE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89CE899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782E732" w14:textId="6C87FCC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EC458D" w14:textId="2109501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350AA4" w14:textId="3C954BE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5F5F1" w14:textId="6BB3D87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18F984" w14:textId="46AB0E4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29040F" w14:textId="49997E1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8D9BC0" w14:textId="1CA7552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545AC5D2" w14:textId="3265EC06" w:rsidR="00405B2A" w:rsidRPr="00DE68C2" w:rsidRDefault="00405B2A" w:rsidP="00405B2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405B2A" w:rsidRPr="00DE68C2" w14:paraId="6E3FCC53" w14:textId="77777777" w:rsidTr="000654C0">
              <w:tc>
                <w:tcPr>
                  <w:tcW w:w="2500" w:type="pct"/>
                  <w:vAlign w:val="center"/>
                </w:tcPr>
                <w:p w14:paraId="2693F2E0" w14:textId="77777777" w:rsidR="00405B2A" w:rsidRPr="00DE68C2" w:rsidRDefault="00405B2A" w:rsidP="00405B2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МАЙ</w:t>
                  </w:r>
                </w:p>
              </w:tc>
              <w:tc>
                <w:tcPr>
                  <w:tcW w:w="2500" w:type="pct"/>
                  <w:vAlign w:val="center"/>
                </w:tcPr>
                <w:p w14:paraId="14D9452F" w14:textId="4A6C2BFB" w:rsidR="00405B2A" w:rsidRPr="00DE68C2" w:rsidRDefault="00405B2A" w:rsidP="00405B2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08E8B75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405B2A" w:rsidRPr="00DE68C2" w14:paraId="2C169060" w14:textId="77777777" w:rsidTr="000654C0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788D25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6FAD8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50B8D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3CFB9D8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194D9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CC3581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16BB2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405B2A" w:rsidRPr="00DE68C2" w14:paraId="1FA8B279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8AD781B" w14:textId="1647C4A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1E59DB8" w14:textId="4165525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E063B3" w14:textId="05146BF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DAB49" w14:textId="7372A45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4459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80E084" w14:textId="0518260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20F5A" w14:textId="01444B3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64459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583E303" w14:textId="18ECE74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48469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D39145" w14:textId="3D80864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78B838" w14:textId="239D5B8F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400000" w14:textId="11A87A4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C4D0107" w14:textId="56A6832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2D3B4A" w14:textId="665F60F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8663D" w14:textId="4303181F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78722A1" w14:textId="594E9C6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B7A683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DC9E3DB" w14:textId="2182412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3714D5" w14:textId="4D7AF85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272C23" w14:textId="0B1433A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D4FEC0" w14:textId="1109E7BF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DE2E5" w14:textId="23C0F3A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36282F" w14:textId="43CCD04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5B0675F" w14:textId="6CBACEB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6E54681C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1FE36B2" w14:textId="74C8181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084FD3E" w14:textId="18C259D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F3FE4C" w14:textId="761CA2E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6FB474" w14:textId="405348D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6A8FF2" w14:textId="5736171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10D88" w14:textId="6D64933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D10F358" w14:textId="573C0B8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6AB5837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72ADEA7" w14:textId="3966A2F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2AC767A" w14:textId="3357F5C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9D693" w14:textId="49EEAF3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B99E59" w14:textId="197D415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FC77C0" w14:textId="4D2C472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8ADC29" w14:textId="4AE1DE7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DC1B9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2D01D0" w14:textId="1E8BEED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84F7AB4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63ECAE" w14:textId="2486C8B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27B999E" w14:textId="68B55EE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C1040A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4AB9B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F82716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003F4D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892B50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405B2A" w:rsidRPr="00DE68C2" w:rsidRDefault="00405B2A" w:rsidP="00405B2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1BE4E78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405B2A" w:rsidRPr="00DE68C2" w14:paraId="318B6D1D" w14:textId="77777777" w:rsidTr="000654C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D5328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126B6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36E5B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176FE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2CC34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4BD315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D9C2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7CB16367" w14:textId="77777777" w:rsidTr="000654C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CE5C42E" w14:textId="41D9CCD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5A3FFF7" w14:textId="0FFA196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F9F65BF" w14:textId="6D1DD06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0F2103" w14:textId="5C52C0F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C7234A5" w14:textId="2462DDB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45AA5DD" w14:textId="2B89DB3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499D5F1" w14:textId="57E5606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B586FC0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C3F52FD" w14:textId="401821F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5F9564" w14:textId="51AE864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F3033B" w14:textId="4D2C00A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CFC979" w14:textId="1A9A661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70F509" w14:textId="5A818BC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751816" w14:textId="37EE035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29D836" w14:textId="20506C3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CC83606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AC3F451" w14:textId="3B8C5B5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80798D" w14:textId="3500EDD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403EB" w14:textId="20F8B93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D72537" w14:textId="018D2EF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B7677" w14:textId="2969D35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BC71A5" w14:textId="7F446F5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60AC8B" w14:textId="22B1413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27FCF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7CD62BD" w14:textId="48F964F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1CF57" w14:textId="5C82D78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8C1EE9" w14:textId="1575756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8AB679" w14:textId="051D3D0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871406" w14:textId="7EBC48A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1822BD" w14:textId="5C0682E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F99077" w14:textId="1C57B2D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0D44C5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720AAD5" w14:textId="2C34082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468711" w14:textId="24535BA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B88146" w14:textId="385DDD8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443C10" w14:textId="625551C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C0FF5C" w14:textId="4E116A0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116C8D" w14:textId="7059AD4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67E2813" w14:textId="1EA9D55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068F869" w14:textId="77777777" w:rsidTr="000654C0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B81DE4E" w14:textId="21D3593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3A265C" w14:textId="26B738B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DE70F6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DA06988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DFD49EA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9098919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DDD5DEB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9EDB6" w14:textId="77777777" w:rsidR="00E558D9" w:rsidRDefault="00E558D9">
      <w:pPr>
        <w:spacing w:after="0"/>
      </w:pPr>
      <w:r>
        <w:separator/>
      </w:r>
    </w:p>
  </w:endnote>
  <w:endnote w:type="continuationSeparator" w:id="0">
    <w:p w14:paraId="73F86019" w14:textId="77777777" w:rsidR="00E558D9" w:rsidRDefault="00E558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F0260" w14:textId="77777777" w:rsidR="00E558D9" w:rsidRDefault="00E558D9">
      <w:pPr>
        <w:spacing w:after="0"/>
      </w:pPr>
      <w:r>
        <w:separator/>
      </w:r>
    </w:p>
  </w:footnote>
  <w:footnote w:type="continuationSeparator" w:id="0">
    <w:p w14:paraId="5B936C81" w14:textId="77777777" w:rsidR="00E558D9" w:rsidRDefault="00E558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77887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1E2F62"/>
    <w:rsid w:val="00200719"/>
    <w:rsid w:val="00207F49"/>
    <w:rsid w:val="00211DA5"/>
    <w:rsid w:val="00285C1D"/>
    <w:rsid w:val="002D544E"/>
    <w:rsid w:val="002E6538"/>
    <w:rsid w:val="003327F5"/>
    <w:rsid w:val="00340CAF"/>
    <w:rsid w:val="003B0DA0"/>
    <w:rsid w:val="003B51F0"/>
    <w:rsid w:val="003C0D41"/>
    <w:rsid w:val="003E085C"/>
    <w:rsid w:val="003E7B3A"/>
    <w:rsid w:val="003F63B3"/>
    <w:rsid w:val="00405B2A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4459D"/>
    <w:rsid w:val="00667021"/>
    <w:rsid w:val="00683718"/>
    <w:rsid w:val="006974E1"/>
    <w:rsid w:val="006B6899"/>
    <w:rsid w:val="006C0896"/>
    <w:rsid w:val="006F513E"/>
    <w:rsid w:val="006F7146"/>
    <w:rsid w:val="0070205B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A2D07"/>
    <w:rsid w:val="009D07C4"/>
    <w:rsid w:val="00A12667"/>
    <w:rsid w:val="00A14581"/>
    <w:rsid w:val="00A20E4C"/>
    <w:rsid w:val="00A76704"/>
    <w:rsid w:val="00A92109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B31BD"/>
    <w:rsid w:val="00DB07E2"/>
    <w:rsid w:val="00DC1B9B"/>
    <w:rsid w:val="00DE32AC"/>
    <w:rsid w:val="00DE68C2"/>
    <w:rsid w:val="00DF25D7"/>
    <w:rsid w:val="00E1407A"/>
    <w:rsid w:val="00E33F1A"/>
    <w:rsid w:val="00E50BDE"/>
    <w:rsid w:val="00E558D9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17772B-E613-49CC-A6FA-FEC99FEEC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2020-12-13T14:05:00Z</dcterms:created>
  <dcterms:modified xsi:type="dcterms:W3CDTF">2020-12-13T14:05:00Z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