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405B2A" w:rsidRPr="00DE68C2" w14:paraId="470D662C" w14:textId="77777777" w:rsidTr="00E50D4B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B1C69D1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405B2A" w:rsidRPr="00DE68C2" w14:paraId="0C27DAC6" w14:textId="77777777" w:rsidTr="000654C0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141CEA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A61A5F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4E6E6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EF231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22EF5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45CF33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2AC0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05034051" w14:textId="77777777" w:rsidTr="000654C0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000A376" w14:textId="56FF499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38BD549" w14:textId="042F832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822F42" w14:textId="75E4FC6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5BB35E" w14:textId="6771CF7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D066D" w14:textId="11DC8D8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0EC3EF0" w14:textId="7D01896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3777FE" w14:textId="5B714CF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2246C47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8C70C42" w14:textId="1E4048D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2E3FF4" w14:textId="6C372B1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856C6" w14:textId="379ED9E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5A952" w14:textId="7005679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3D7BE5" w14:textId="14F15CB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C6B026" w14:textId="59F6701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605EDF" w14:textId="0929409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A0F5F92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5A9C69" w14:textId="1E93C9D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2F3FF6" w14:textId="1823392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B595B6" w14:textId="14A1073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D3CAF" w14:textId="6F975A2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4DF00C" w14:textId="3DF7DF7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FEDA8C" w14:textId="175FC4B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12ECB3" w14:textId="5E59CD7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8EAEC96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D26E5B" w14:textId="7F95D93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E07EE3" w14:textId="489D602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709E8A" w14:textId="7A5804D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EBFF6" w14:textId="1D092E3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4A89" w14:textId="6F1BCE2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134D0C" w14:textId="4A29989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27FB90C" w14:textId="2E3C0EF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89CE899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782E732" w14:textId="1C63941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C458D" w14:textId="2F7D17F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350AA4" w14:textId="6886CC4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5F5F1" w14:textId="49B3E8E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18F984" w14:textId="654B826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29040F" w14:textId="2C400D9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D9BC0" w14:textId="2D7319A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545AC5D2" w14:textId="3265EC06" w:rsidR="00405B2A" w:rsidRPr="00DE68C2" w:rsidRDefault="00405B2A" w:rsidP="00405B2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405B2A" w:rsidRPr="00DE68C2" w14:paraId="6E3FCC53" w14:textId="77777777" w:rsidTr="000654C0">
              <w:tc>
                <w:tcPr>
                  <w:tcW w:w="2500" w:type="pct"/>
                  <w:vAlign w:val="center"/>
                </w:tcPr>
                <w:p w14:paraId="2693F2E0" w14:textId="77777777" w:rsidR="00405B2A" w:rsidRPr="00DE68C2" w:rsidRDefault="00405B2A" w:rsidP="00405B2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МАЙ</w:t>
                  </w:r>
                </w:p>
              </w:tc>
              <w:tc>
                <w:tcPr>
                  <w:tcW w:w="2500" w:type="pct"/>
                  <w:vAlign w:val="center"/>
                </w:tcPr>
                <w:p w14:paraId="14D9452F" w14:textId="56AB5B82" w:rsidR="00405B2A" w:rsidRPr="00DE68C2" w:rsidRDefault="00405B2A" w:rsidP="00405B2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08E8B75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405B2A" w:rsidRPr="00DE68C2" w14:paraId="2C169060" w14:textId="77777777" w:rsidTr="000654C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788D25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6FAD8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50B8D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CFB9D8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194D9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CC3581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16BB2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405B2A" w:rsidRPr="00DE68C2" w14:paraId="1FA8B279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8AD781B" w14:textId="5527C0B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1E59DB8" w14:textId="491E777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E063B3" w14:textId="7372909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DAB49" w14:textId="5938FC5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0E084" w14:textId="38D0852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20F5A" w14:textId="0D914AF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4459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583E303" w14:textId="376EF81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48469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D39145" w14:textId="682A386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78B838" w14:textId="69850F8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400000" w14:textId="27128B2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4D0107" w14:textId="22255B8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2D3B4A" w14:textId="477258E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8663D" w14:textId="3ED7CCA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78722A1" w14:textId="6295838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B7A683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DC9E3DB" w14:textId="099BAC4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3714D5" w14:textId="38D3F72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72C23" w14:textId="309DCA7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D4FEC0" w14:textId="6FCDE01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DE2E5" w14:textId="5BF2248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36282F" w14:textId="3591A19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5B0675F" w14:textId="677EBCD8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6E54681C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1FE36B2" w14:textId="487F983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084FD3E" w14:textId="34CF8FA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3FE4C" w14:textId="5D2DD32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6FB474" w14:textId="1AD0066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A8FF2" w14:textId="652F667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10D88" w14:textId="0B3609E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D10F358" w14:textId="0BF16FF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6AB5837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72ADEA7" w14:textId="766DA23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2AC767A" w14:textId="79CCA51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9D693" w14:textId="2D6A00F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99E59" w14:textId="036B2C0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FC77C0" w14:textId="3579E8C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8ADC29" w14:textId="62535F2F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2D01D0" w14:textId="2E812FF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84F7AB4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63ECAE" w14:textId="07ACE87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7B999E" w14:textId="6BA065E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210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C1040A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4AB9B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F82716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003F4D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892B50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405B2A" w:rsidRPr="00DE68C2" w:rsidRDefault="00405B2A" w:rsidP="00405B2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1BE4E78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405B2A" w:rsidRPr="00DE68C2" w14:paraId="318B6D1D" w14:textId="77777777" w:rsidTr="000654C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328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126B6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36E5B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176FE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2CC34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4BD315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D9C2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7CB16367" w14:textId="77777777" w:rsidTr="000654C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E5C42E" w14:textId="2E5E0D3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5A3FFF7" w14:textId="777214A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F9F65BF" w14:textId="26F272E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0F2103" w14:textId="212C74D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7234A5" w14:textId="6938294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5AA5DD" w14:textId="1ABE7C9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371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68371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499D5F1" w14:textId="6EC3AB6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B586FC0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3F52FD" w14:textId="5218053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5F9564" w14:textId="07DC499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F3033B" w14:textId="077B8B3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CFC979" w14:textId="4F2EF11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0F509" w14:textId="2928747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51816" w14:textId="589FF3C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29D836" w14:textId="60E7D33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CC83606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C3F451" w14:textId="3AA9EB6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80798D" w14:textId="5A3E9AB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403EB" w14:textId="6C816D4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D72537" w14:textId="5DDD6F0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B7677" w14:textId="63B5465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BC71A5" w14:textId="03D15DD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60AC8B" w14:textId="73B59BB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27FCF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7CD62BD" w14:textId="5F22126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1CF57" w14:textId="4B998B9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8C1EE9" w14:textId="51C86A5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8AB679" w14:textId="23D3BAB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871406" w14:textId="4A94040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1822BD" w14:textId="6C13954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F99077" w14:textId="52AEF21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0D44C5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720AAD5" w14:textId="18452D9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468711" w14:textId="4DC7F17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B88146" w14:textId="7A45BF0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0071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443C10" w14:textId="2C46505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C0FF5C" w14:textId="482B60A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4459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116C8D" w14:textId="1F5A43D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67E2813" w14:textId="458B421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068F869" w14:textId="77777777" w:rsidTr="000654C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81DE4E" w14:textId="1DF29DF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C1B9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3A265C" w14:textId="0C718CC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B79F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205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DE70F6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DA06988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FD49EA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9098919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DDD5DEB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61EEE" w14:textId="77777777" w:rsidR="000929AA" w:rsidRDefault="000929AA">
      <w:pPr>
        <w:spacing w:after="0"/>
      </w:pPr>
      <w:r>
        <w:separator/>
      </w:r>
    </w:p>
  </w:endnote>
  <w:endnote w:type="continuationSeparator" w:id="0">
    <w:p w14:paraId="16385803" w14:textId="77777777" w:rsidR="000929AA" w:rsidRDefault="000929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F7AE5" w14:textId="77777777" w:rsidR="000929AA" w:rsidRDefault="000929AA">
      <w:pPr>
        <w:spacing w:after="0"/>
      </w:pPr>
      <w:r>
        <w:separator/>
      </w:r>
    </w:p>
  </w:footnote>
  <w:footnote w:type="continuationSeparator" w:id="0">
    <w:p w14:paraId="7F7573AB" w14:textId="77777777" w:rsidR="000929AA" w:rsidRDefault="000929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77887"/>
    <w:rsid w:val="000929AA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1E2F62"/>
    <w:rsid w:val="00200719"/>
    <w:rsid w:val="00207F49"/>
    <w:rsid w:val="00211DA5"/>
    <w:rsid w:val="00285C1D"/>
    <w:rsid w:val="002D544E"/>
    <w:rsid w:val="002E6538"/>
    <w:rsid w:val="003327F5"/>
    <w:rsid w:val="00340CAF"/>
    <w:rsid w:val="003B0DA0"/>
    <w:rsid w:val="003B51F0"/>
    <w:rsid w:val="003C0D41"/>
    <w:rsid w:val="003E085C"/>
    <w:rsid w:val="003E7B3A"/>
    <w:rsid w:val="003F63B3"/>
    <w:rsid w:val="00405B2A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4459D"/>
    <w:rsid w:val="00667021"/>
    <w:rsid w:val="00683718"/>
    <w:rsid w:val="006974E1"/>
    <w:rsid w:val="006B6899"/>
    <w:rsid w:val="006C0896"/>
    <w:rsid w:val="006F513E"/>
    <w:rsid w:val="006F7146"/>
    <w:rsid w:val="0070205B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B79F0"/>
    <w:rsid w:val="008F16F7"/>
    <w:rsid w:val="009164BA"/>
    <w:rsid w:val="009166BD"/>
    <w:rsid w:val="00936902"/>
    <w:rsid w:val="0095517E"/>
    <w:rsid w:val="00977AAE"/>
    <w:rsid w:val="00996E56"/>
    <w:rsid w:val="00997268"/>
    <w:rsid w:val="009A2D07"/>
    <w:rsid w:val="009D07C4"/>
    <w:rsid w:val="00A12667"/>
    <w:rsid w:val="00A14581"/>
    <w:rsid w:val="00A20E4C"/>
    <w:rsid w:val="00A76704"/>
    <w:rsid w:val="00A92109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B31BD"/>
    <w:rsid w:val="00DB07E2"/>
    <w:rsid w:val="00DC1B9B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D48487-3638-4C45-BE79-6F7EDC2A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2020-12-13T14:05:00Z</dcterms:created>
  <dcterms:modified xsi:type="dcterms:W3CDTF">2020-12-13T14:05:00Z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