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5CF8992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64835E5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2FBABC7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06CCABB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6FD2D99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15EE0FA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015BE1A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5E0FA2A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3922599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34921E7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6631D94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7E8EC93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5F3CE63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797CA71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3F3252C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19953B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378E2DA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58AE058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1C28D90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2383619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265C64F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6111199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2DE1E63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28F8E2C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552A715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7C3A024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359DC14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1ED776F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5E53B31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7552D95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0E207CD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2F3DEB6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20A3FB7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047D398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45DDE80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06A881A9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70429DA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2C3FA9A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60D6B76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401C925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0A6C3B9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7696791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0514B90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6D18C2D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070EFF5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0D70756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28C8E59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5608C54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032A383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19AE34C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39BEA54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1EB985A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06FAE07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5BA790B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22CA557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17C590A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33A11AF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4FC6AF9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77AA94D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1E1A458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7DBFFE1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6E6312D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09C7CCE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5EA3745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5B6F313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75AA047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5A40568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7BDD936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371C2F4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3F5A56D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6EC701F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37AB34E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69D8677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7C32C0A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76C9B58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2F218F8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4210E15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1177552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52CB408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63FCCEE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3847B70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533EAB6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6385AE8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5FC290F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40BAE4D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20087DC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623D3FD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19E01C8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00F3AA2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4E4512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56118AB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14FBF6E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673A952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48A9E0D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6555954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761BF43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0D790AB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4A63B1E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3434138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0E65005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1F4C93C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79C188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563E13A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1A467B9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7F8DE02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79E19A6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4E7D12C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55D3D00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39A16A6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190B295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519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08F81" w14:textId="77777777" w:rsidR="003A05AD" w:rsidRDefault="003A05AD">
      <w:pPr>
        <w:spacing w:after="0"/>
      </w:pPr>
      <w:r>
        <w:separator/>
      </w:r>
    </w:p>
  </w:endnote>
  <w:endnote w:type="continuationSeparator" w:id="0">
    <w:p w14:paraId="22BA12BA" w14:textId="77777777" w:rsidR="003A05AD" w:rsidRDefault="003A05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93AA6" w14:textId="77777777" w:rsidR="003A05AD" w:rsidRDefault="003A05AD">
      <w:pPr>
        <w:spacing w:after="0"/>
      </w:pPr>
      <w:r>
        <w:separator/>
      </w:r>
    </w:p>
  </w:footnote>
  <w:footnote w:type="continuationSeparator" w:id="0">
    <w:p w14:paraId="780A8CF5" w14:textId="77777777" w:rsidR="003A05AD" w:rsidRDefault="003A05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77887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1E2F62"/>
    <w:rsid w:val="00200719"/>
    <w:rsid w:val="00207F49"/>
    <w:rsid w:val="00211DA5"/>
    <w:rsid w:val="00285C1D"/>
    <w:rsid w:val="002D544E"/>
    <w:rsid w:val="002E6538"/>
    <w:rsid w:val="003327F5"/>
    <w:rsid w:val="00340CAF"/>
    <w:rsid w:val="003A05AD"/>
    <w:rsid w:val="003B0DA0"/>
    <w:rsid w:val="003B51F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4459D"/>
    <w:rsid w:val="00667021"/>
    <w:rsid w:val="00683718"/>
    <w:rsid w:val="006974E1"/>
    <w:rsid w:val="006B6899"/>
    <w:rsid w:val="006C0896"/>
    <w:rsid w:val="006F513E"/>
    <w:rsid w:val="006F7146"/>
    <w:rsid w:val="0070205B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B79F0"/>
    <w:rsid w:val="008F16F7"/>
    <w:rsid w:val="009164BA"/>
    <w:rsid w:val="009166BD"/>
    <w:rsid w:val="00936902"/>
    <w:rsid w:val="009519F5"/>
    <w:rsid w:val="0095517E"/>
    <w:rsid w:val="00977AAE"/>
    <w:rsid w:val="00996E56"/>
    <w:rsid w:val="00997268"/>
    <w:rsid w:val="009A2D07"/>
    <w:rsid w:val="009D07C4"/>
    <w:rsid w:val="00A12667"/>
    <w:rsid w:val="00A14581"/>
    <w:rsid w:val="00A20E4C"/>
    <w:rsid w:val="00A76704"/>
    <w:rsid w:val="00A92109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B31BD"/>
    <w:rsid w:val="00DB07E2"/>
    <w:rsid w:val="00DC1B9B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4BC9AA-1E2D-4543-BDFB-56C19585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2020-12-13T14:05:00Z</dcterms:created>
  <dcterms:modified xsi:type="dcterms:W3CDTF">2020-12-13T14:05:00Z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