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3870F27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5D88243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643EAAC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426D313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726E179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396B0F5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48660AE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3722886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1476DF4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2F31B9E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61EB054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0757E06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547F046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50A2493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19E60A6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194F30B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1654152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66A7CFC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6D4508F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7923E2A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6023870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6071345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51C53E2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5A46D0D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23CCE72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1BB1CF1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6024012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78453E2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568531B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158AD5C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301D5A7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7645E36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0DE6BEC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64D1F3A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606616E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61CDFF5C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10084D2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16DB805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7CB2E8B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1D03C97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4A3C5CB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0F8C7E9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71CC779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3E1B7F3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4D3B891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277C7BB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4BB6CEC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451D49A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49D6013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7760637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60B846F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07E99B5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0F75595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7696B00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2BE55B6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68D5859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5C612E9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3580725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5B9DC0D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6F73405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441180B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4044E2C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491C188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4F9A923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71CEBD8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68AC9E5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215F6F1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3811CAD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087A46E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46D2E9A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2F7D67E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2B88F3E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16385CB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29621DD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28163F1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33D7E31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339DF4F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29431AE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799875C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1779B82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6C261EE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534B6A3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5B791CB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33FE681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08B86D2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1699BE0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6B4EDA5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0CCA4CB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76AC4BD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6D57E4E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0B8ED24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4132156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7B51AB4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08FFEB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5464F65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2D40E3A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76BFAC2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693CC9A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7C1C7A6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20B31D6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50D72AB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7BCA860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2FC9468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7003B2F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4DB8881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65A52B0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35C2F98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2BBAA2F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71FDDA4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43187DC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C118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DD876" w14:textId="77777777" w:rsidR="005E3244" w:rsidRDefault="005E3244">
      <w:pPr>
        <w:spacing w:after="0"/>
      </w:pPr>
      <w:r>
        <w:separator/>
      </w:r>
    </w:p>
  </w:endnote>
  <w:endnote w:type="continuationSeparator" w:id="0">
    <w:p w14:paraId="4379E0C2" w14:textId="77777777" w:rsidR="005E3244" w:rsidRDefault="005E32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76520" w14:textId="77777777" w:rsidR="005E3244" w:rsidRDefault="005E3244">
      <w:pPr>
        <w:spacing w:after="0"/>
      </w:pPr>
      <w:r>
        <w:separator/>
      </w:r>
    </w:p>
  </w:footnote>
  <w:footnote w:type="continuationSeparator" w:id="0">
    <w:p w14:paraId="69C16971" w14:textId="77777777" w:rsidR="005E3244" w:rsidRDefault="005E32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77887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1E2F62"/>
    <w:rsid w:val="00200719"/>
    <w:rsid w:val="00207F49"/>
    <w:rsid w:val="00211DA5"/>
    <w:rsid w:val="00285C1D"/>
    <w:rsid w:val="002D544E"/>
    <w:rsid w:val="002E6538"/>
    <w:rsid w:val="003327F5"/>
    <w:rsid w:val="00340CAF"/>
    <w:rsid w:val="003B0DA0"/>
    <w:rsid w:val="003B51F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3244"/>
    <w:rsid w:val="005E656F"/>
    <w:rsid w:val="00620124"/>
    <w:rsid w:val="0064459D"/>
    <w:rsid w:val="00667021"/>
    <w:rsid w:val="00683718"/>
    <w:rsid w:val="006974E1"/>
    <w:rsid w:val="006B6899"/>
    <w:rsid w:val="006C0896"/>
    <w:rsid w:val="006C1184"/>
    <w:rsid w:val="006F513E"/>
    <w:rsid w:val="006F7146"/>
    <w:rsid w:val="0070205B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B79F0"/>
    <w:rsid w:val="008F16F7"/>
    <w:rsid w:val="009164BA"/>
    <w:rsid w:val="009166BD"/>
    <w:rsid w:val="00936902"/>
    <w:rsid w:val="009519F5"/>
    <w:rsid w:val="0095517E"/>
    <w:rsid w:val="00977AAE"/>
    <w:rsid w:val="00996E56"/>
    <w:rsid w:val="00997268"/>
    <w:rsid w:val="009A2D07"/>
    <w:rsid w:val="009D07C4"/>
    <w:rsid w:val="00A12667"/>
    <w:rsid w:val="00A14581"/>
    <w:rsid w:val="00A20E4C"/>
    <w:rsid w:val="00A76704"/>
    <w:rsid w:val="00A92109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B31BD"/>
    <w:rsid w:val="00DB07E2"/>
    <w:rsid w:val="00DC1B9B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06FAE-F92C-46A4-AA37-76B0C2D9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2020-12-13T14:05:00Z</dcterms:created>
  <dcterms:modified xsi:type="dcterms:W3CDTF">2020-12-13T14:05:00Z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