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3117"/>
        <w:gridCol w:w="7349"/>
      </w:tblGrid>
      <w:tr w:rsidR="00AD366C" w:rsidRPr="00DE68C2" w14:paraId="470D662C" w14:textId="77777777" w:rsidTr="00C373F7">
        <w:trPr>
          <w:trHeight w:val="3856"/>
          <w:jc w:val="center"/>
        </w:trPr>
        <w:tc>
          <w:tcPr>
            <w:tcW w:w="1489" w:type="pct"/>
            <w:tcMar>
              <w:right w:w="170" w:type="dxa"/>
            </w:tcMar>
            <w:vAlign w:val="bottom"/>
          </w:tcPr>
          <w:p w14:paraId="1F23F2F0" w14:textId="77777777" w:rsidR="00AD366C" w:rsidRPr="00DE68C2" w:rsidRDefault="00AD366C" w:rsidP="00AD366C">
            <w:pPr>
              <w:pStyle w:val="Months"/>
              <w:jc w:val="center"/>
              <w:rPr>
                <w:rFonts w:ascii="Arial Narrow" w:hAnsi="Arial Narrow"/>
                <w:noProof/>
                <w:color w:val="C00000"/>
                <w:sz w:val="28"/>
                <w:szCs w:val="28"/>
              </w:rPr>
            </w:pPr>
            <w:r w:rsidRPr="00DE68C2">
              <w:rPr>
                <w:rFonts w:ascii="Arial Narrow" w:hAnsi="Arial Narrow" w:cs="Calibri"/>
                <w:caps w:val="0"/>
                <w:noProof/>
                <w:color w:val="C00000"/>
                <w:sz w:val="28"/>
                <w:szCs w:val="28"/>
                <w:lang w:bidi="ru-RU"/>
              </w:rPr>
              <w:t>ФЕВРАЛЬ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8"/>
              <w:gridCol w:w="422"/>
              <w:gridCol w:w="422"/>
              <w:gridCol w:w="422"/>
              <w:gridCol w:w="422"/>
              <w:gridCol w:w="422"/>
              <w:gridCol w:w="414"/>
            </w:tblGrid>
            <w:tr w:rsidR="00AD366C" w:rsidRPr="00DE68C2" w14:paraId="7ABA4710" w14:textId="77777777" w:rsidTr="0065468E">
              <w:trPr>
                <w:trHeight w:val="170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12B93D7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FD370DA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D9D3B8E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40280B2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F0FD26D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D088E6B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C4C6B39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AD366C" w:rsidRPr="00DE68C2" w14:paraId="29FC5020" w14:textId="77777777" w:rsidTr="0065468E">
              <w:trPr>
                <w:trHeight w:val="284"/>
              </w:trPr>
              <w:tc>
                <w:tcPr>
                  <w:tcW w:w="708" w:type="pct"/>
                  <w:tcBorders>
                    <w:top w:val="single" w:sz="4" w:space="0" w:color="auto"/>
                  </w:tcBorders>
                  <w:vAlign w:val="center"/>
                </w:tcPr>
                <w:p w14:paraId="57453D74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165362BC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17FF86BD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40E0BC3A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08A1E66C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46117F8C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2856EE2F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5C1AF27B" w14:textId="77777777" w:rsidTr="0065468E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4F9AA74D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B112057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B12B4F9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7B58899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A46551D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73BF301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61E6536A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15052A90" w14:textId="77777777" w:rsidTr="0065468E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10D544E2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0C050AA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CE37D4C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E4AA9E5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1649581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AC82B24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5C2BBD2C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445472F3" w14:textId="77777777" w:rsidTr="0065468E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023E872B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3D44095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0BE644D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31ADC73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88818FE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833B3B9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628285D0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244A866C" w14:textId="77777777" w:rsidTr="0065468E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76CAADD0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587B0716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2CBC105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DB8911D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CA3FD80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A40DA90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750D8F97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72D1A3C9" w14:textId="77777777" w:rsidTr="0065468E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5A13ACBB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FD6776C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!A12 Is Not In Table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1B03CE2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011C6AFE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3A41514A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76D85481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642ECF40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545AC5D2" w14:textId="26EAF774" w:rsidR="00AD366C" w:rsidRPr="00DE68C2" w:rsidRDefault="00AD366C" w:rsidP="00AD366C">
            <w:pPr>
              <w:jc w:val="center"/>
              <w:rPr>
                <w:rFonts w:ascii="Arial Narrow" w:hAnsi="Arial Narrow"/>
                <w:color w:val="404040" w:themeColor="text1" w:themeTint="BF"/>
                <w:lang w:val="en-US"/>
              </w:rPr>
            </w:pPr>
          </w:p>
        </w:tc>
        <w:tc>
          <w:tcPr>
            <w:tcW w:w="3511" w:type="pct"/>
            <w:vMerge w:val="restart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74"/>
              <w:gridCol w:w="3675"/>
            </w:tblGrid>
            <w:tr w:rsidR="00AD366C" w:rsidRPr="00DE68C2" w14:paraId="2240E70F" w14:textId="77777777" w:rsidTr="0065468E">
              <w:tc>
                <w:tcPr>
                  <w:tcW w:w="2500" w:type="pct"/>
                  <w:vAlign w:val="center"/>
                </w:tcPr>
                <w:p w14:paraId="6F85588B" w14:textId="77777777" w:rsidR="00AD366C" w:rsidRPr="00DE68C2" w:rsidRDefault="00AD366C" w:rsidP="00AD366C">
                  <w:pPr>
                    <w:pStyle w:val="ad"/>
                    <w:jc w:val="lef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auto"/>
                      <w:sz w:val="72"/>
                      <w:szCs w:val="72"/>
                      <w:lang w:bidi="ru-RU"/>
                    </w:rPr>
                    <w:t>МАРТ</w:t>
                  </w:r>
                </w:p>
              </w:tc>
              <w:tc>
                <w:tcPr>
                  <w:tcW w:w="2500" w:type="pct"/>
                  <w:vAlign w:val="center"/>
                </w:tcPr>
                <w:p w14:paraId="69A2B684" w14:textId="77777777" w:rsidR="00AD366C" w:rsidRPr="00DE68C2" w:rsidRDefault="00AD366C" w:rsidP="00AD366C">
                  <w:pPr>
                    <w:pStyle w:val="ad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instrText xml:space="preserve"> DOCVARIABLE  MonthStart1 \@  yyyy   \* MERGEFORMAT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2020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end"/>
                  </w:r>
                </w:p>
              </w:tc>
            </w:tr>
          </w:tbl>
          <w:p w14:paraId="2EECDCA7" w14:textId="77777777" w:rsidR="00AD366C" w:rsidRPr="00DE68C2" w:rsidRDefault="00AD366C" w:rsidP="00AD366C">
            <w:pPr>
              <w:pStyle w:val="Months"/>
              <w:jc w:val="center"/>
              <w:rPr>
                <w:rFonts w:ascii="Arial Narrow" w:hAnsi="Arial Narrow" w:cs="Arial"/>
                <w:noProof/>
                <w:color w:val="404040" w:themeColor="text1" w:themeTint="BF"/>
                <w:sz w:val="2"/>
                <w:szCs w:val="2"/>
              </w:rPr>
            </w:pPr>
          </w:p>
          <w:tbl>
            <w:tblPr>
              <w:tblStyle w:val="CalendarTable"/>
              <w:tblW w:w="4992" w:type="pct"/>
              <w:tblBorders>
                <w:top w:val="single" w:sz="18" w:space="0" w:color="BFBFBF" w:themeColor="background1" w:themeShade="BF"/>
                <w:left w:val="single" w:sz="18" w:space="0" w:color="BFBFBF" w:themeColor="background1" w:themeShade="BF"/>
                <w:bottom w:val="single" w:sz="18" w:space="0" w:color="BFBFBF" w:themeColor="background1" w:themeShade="BF"/>
                <w:right w:val="single" w:sz="18" w:space="0" w:color="BFBFBF" w:themeColor="background1" w:themeShade="BF"/>
                <w:insideH w:val="single" w:sz="18" w:space="0" w:color="BFBFBF" w:themeColor="background1" w:themeShade="BF"/>
                <w:insideV w:val="single" w:sz="18" w:space="0" w:color="BFBFBF" w:themeColor="background1" w:themeShade="BF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032"/>
              <w:gridCol w:w="1044"/>
              <w:gridCol w:w="1047"/>
              <w:gridCol w:w="1047"/>
              <w:gridCol w:w="1047"/>
              <w:gridCol w:w="1047"/>
              <w:gridCol w:w="1027"/>
            </w:tblGrid>
            <w:tr w:rsidR="00AD366C" w:rsidRPr="00DE68C2" w14:paraId="0F1FC328" w14:textId="77777777" w:rsidTr="0065468E">
              <w:trPr>
                <w:trHeight w:val="284"/>
              </w:trPr>
              <w:tc>
                <w:tcPr>
                  <w:tcW w:w="708" w:type="pct"/>
                  <w:shd w:val="clear" w:color="auto" w:fill="F2F2F2" w:themeFill="background1" w:themeFillShade="F2"/>
                  <w:vAlign w:val="center"/>
                </w:tcPr>
                <w:p w14:paraId="4FD9C0F8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6FCCBCD0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1C7465C9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38718AFD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76EDE3DF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1F4BEBA8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3E9C596F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ВС</w:t>
                  </w:r>
                </w:p>
              </w:tc>
            </w:tr>
            <w:tr w:rsidR="00AD366C" w:rsidRPr="00DE68C2" w14:paraId="4B46E3A5" w14:textId="77777777" w:rsidTr="0065468E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508E821D" w14:textId="77777777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“понедельник" 1 ""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06226F4D" w14:textId="77777777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2148B80" w14:textId="77777777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938A5FD" w14:textId="77777777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“четверг"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D449162" w14:textId="77777777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= “пятница"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A8A3877" w14:textId="77777777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63A4FB3B" w14:textId="77777777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“воскресенье"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4C96350E" w14:textId="77777777" w:rsidTr="0065468E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79980947" w14:textId="77777777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58A8EEEA" w14:textId="77777777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3E2663D" w14:textId="77777777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F792D30" w14:textId="77777777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6C79461" w14:textId="77777777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1943684" w14:textId="77777777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7DFC214B" w14:textId="77777777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09C09A3B" w14:textId="77777777" w:rsidTr="0065468E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397E28D6" w14:textId="77777777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37F16FE9" w14:textId="77777777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45F1323" w14:textId="77777777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E6E0939" w14:textId="77777777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E648B93" w14:textId="77777777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24B6543" w14:textId="77777777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01789389" w14:textId="77777777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1BE6FFF0" w14:textId="77777777" w:rsidTr="0065468E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3CE98A66" w14:textId="77777777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666F3C8A" w14:textId="77777777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472553F" w14:textId="77777777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13D26EE" w14:textId="77777777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20B5884" w14:textId="77777777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84FBAE9" w14:textId="77777777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55C25941" w14:textId="77777777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53C6CCC2" w14:textId="77777777" w:rsidTr="0065468E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07F54E31" w14:textId="77777777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68C56386" w14:textId="77777777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787EE95" w14:textId="77777777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4D8C157" w14:textId="77777777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A7E0024" w14:textId="77777777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ED8679A" w14:textId="77777777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5F0B68F8" w14:textId="77777777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43D864E1" w14:textId="77777777" w:rsidTr="0065468E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0CAA0014" w14:textId="77777777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70D1AB52" w14:textId="77777777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6A66180" w14:textId="77777777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7F736F4" w14:textId="77777777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204051B" w14:textId="77777777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F44CE2C" w14:textId="77777777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0DA6675F" w14:textId="77777777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</w:tr>
          </w:tbl>
          <w:p w14:paraId="3963DC76" w14:textId="77777777" w:rsidR="00AD366C" w:rsidRPr="00DE68C2" w:rsidRDefault="00AD366C" w:rsidP="00AD366C">
            <w:pPr>
              <w:jc w:val="right"/>
              <w:rPr>
                <w:rFonts w:ascii="Arial Narrow" w:hAnsi="Arial Narrow"/>
                <w:color w:val="404040" w:themeColor="text1" w:themeTint="BF"/>
                <w:sz w:val="44"/>
                <w:szCs w:val="44"/>
              </w:rPr>
            </w:pPr>
          </w:p>
        </w:tc>
      </w:tr>
      <w:tr w:rsidR="00AD366C" w:rsidRPr="00DE68C2" w14:paraId="69F823CC" w14:textId="77777777" w:rsidTr="00936902">
        <w:trPr>
          <w:trHeight w:val="3856"/>
          <w:jc w:val="center"/>
        </w:trPr>
        <w:tc>
          <w:tcPr>
            <w:tcW w:w="1489" w:type="pct"/>
            <w:tcBorders>
              <w:bottom w:val="dashed" w:sz="4" w:space="0" w:color="auto"/>
            </w:tcBorders>
            <w:tcMar>
              <w:right w:w="170" w:type="dxa"/>
            </w:tcMar>
            <w:vAlign w:val="center"/>
          </w:tcPr>
          <w:p w14:paraId="5FA2DC82" w14:textId="77777777" w:rsidR="00AD366C" w:rsidRPr="00DE68C2" w:rsidRDefault="00AD366C" w:rsidP="00AD366C">
            <w:pPr>
              <w:pStyle w:val="Months"/>
              <w:jc w:val="center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DE68C2">
              <w:rPr>
                <w:rFonts w:ascii="Arial Narrow" w:hAnsi="Arial Narrow" w:cs="Calibri"/>
                <w:caps w:val="0"/>
                <w:noProof/>
                <w:color w:val="auto"/>
                <w:sz w:val="28"/>
                <w:szCs w:val="28"/>
                <w:lang w:bidi="ru-RU"/>
              </w:rPr>
              <w:t>АПРЕЛЬ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8"/>
              <w:gridCol w:w="422"/>
              <w:gridCol w:w="422"/>
              <w:gridCol w:w="422"/>
              <w:gridCol w:w="422"/>
              <w:gridCol w:w="422"/>
              <w:gridCol w:w="414"/>
            </w:tblGrid>
            <w:tr w:rsidR="00AD366C" w:rsidRPr="00DE68C2" w14:paraId="2C06B2BA" w14:textId="77777777" w:rsidTr="0065468E">
              <w:trPr>
                <w:trHeight w:val="170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5F26017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E5D054F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1A16EF6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92A7CE0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E058F57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658E115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ABFD2CB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AD366C" w:rsidRPr="00DE68C2" w14:paraId="5EA8A104" w14:textId="77777777" w:rsidTr="0065468E">
              <w:trPr>
                <w:trHeight w:val="284"/>
              </w:trPr>
              <w:tc>
                <w:tcPr>
                  <w:tcW w:w="708" w:type="pct"/>
                  <w:tcBorders>
                    <w:top w:val="single" w:sz="4" w:space="0" w:color="auto"/>
                  </w:tcBorders>
                  <w:vAlign w:val="center"/>
                </w:tcPr>
                <w:p w14:paraId="18036283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54E7065E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3DEC28A1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7DF7238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422D9DFE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6B12F655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51810BA5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066261CC" w14:textId="77777777" w:rsidTr="0065468E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0635FBC3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0080B21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F9FE009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3627417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30C6063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CDA7B1F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44B24734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49BCDAA2" w14:textId="77777777" w:rsidTr="0065468E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074E82AA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9F76608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3123C89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DA948BB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2581C87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94B44C7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079A690D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54BC9C20" w14:textId="77777777" w:rsidTr="0065468E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6D1C5A8E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3CAF464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C0E9571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687E64B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69AA7B6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620AA22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5E2BE352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5FEA835C" w14:textId="77777777" w:rsidTr="0065468E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62BE6192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CB21819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7534CCE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1B62684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3F0922E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F24F534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77DFCDE3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06A2FA9B" w14:textId="77777777" w:rsidTr="0065468E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42BE510A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1A37C6B3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8CE813D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5540F48C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37F29493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703A8C96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113057BF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68156E83" w14:textId="77777777" w:rsidR="00AD366C" w:rsidRPr="00DE68C2" w:rsidRDefault="00AD366C" w:rsidP="00AD366C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  <w:tc>
          <w:tcPr>
            <w:tcW w:w="3511" w:type="pct"/>
            <w:vMerge/>
            <w:tcBorders>
              <w:bottom w:val="dashed" w:sz="4" w:space="0" w:color="auto"/>
            </w:tcBorders>
          </w:tcPr>
          <w:p w14:paraId="193D9133" w14:textId="77777777" w:rsidR="00AD366C" w:rsidRPr="00DE68C2" w:rsidRDefault="00AD366C" w:rsidP="00AD366C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</w:tr>
    </w:tbl>
    <w:p w14:paraId="0C63AABD" w14:textId="77777777" w:rsidR="006F7146" w:rsidRPr="00DE68C2" w:rsidRDefault="006F7146" w:rsidP="00C800AA">
      <w:pPr>
        <w:pStyle w:val="a5"/>
        <w:rPr>
          <w:rFonts w:ascii="Arial Narrow" w:hAnsi="Arial Narrow" w:cs="Arial"/>
          <w:noProof/>
          <w:sz w:val="2"/>
          <w:szCs w:val="2"/>
        </w:rPr>
      </w:pPr>
      <w:bookmarkStart w:id="0" w:name="_GoBack"/>
      <w:bookmarkEnd w:id="0"/>
    </w:p>
    <w:p w14:paraId="68858935" w14:textId="77777777" w:rsidR="001D68E1" w:rsidRPr="00DE68C2" w:rsidRDefault="001D68E1" w:rsidP="00C800AA">
      <w:pPr>
        <w:pStyle w:val="a5"/>
        <w:rPr>
          <w:rFonts w:ascii="Arial Narrow" w:hAnsi="Arial Narrow" w:cs="Arial"/>
          <w:noProof/>
          <w:sz w:val="2"/>
          <w:szCs w:val="2"/>
        </w:rPr>
      </w:pPr>
    </w:p>
    <w:sectPr w:rsidR="001D68E1" w:rsidRPr="00DE68C2" w:rsidSect="00067EAD">
      <w:pgSz w:w="11906" w:h="16838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ED8B51" w14:textId="77777777" w:rsidR="00597332" w:rsidRDefault="00597332">
      <w:pPr>
        <w:spacing w:after="0"/>
      </w:pPr>
      <w:r>
        <w:separator/>
      </w:r>
    </w:p>
  </w:endnote>
  <w:endnote w:type="continuationSeparator" w:id="0">
    <w:p w14:paraId="4880C6E0" w14:textId="77777777" w:rsidR="00597332" w:rsidRDefault="0059733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57AB47" w14:textId="77777777" w:rsidR="00597332" w:rsidRDefault="00597332">
      <w:pPr>
        <w:spacing w:after="0"/>
      </w:pPr>
      <w:r>
        <w:separator/>
      </w:r>
    </w:p>
  </w:footnote>
  <w:footnote w:type="continuationSeparator" w:id="0">
    <w:p w14:paraId="32AF22C9" w14:textId="77777777" w:rsidR="00597332" w:rsidRDefault="0059733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0"/>
    <w:docVar w:name="MonthEnd10" w:val="31.10.2020"/>
    <w:docVar w:name="MonthEnd11" w:val="30.11.2020"/>
    <w:docVar w:name="MonthEnd12" w:val="31.12.2020"/>
    <w:docVar w:name="MonthEnd2" w:val="29.02.2020"/>
    <w:docVar w:name="MonthEnd3" w:val="31.03.2020"/>
    <w:docVar w:name="MonthEnd4" w:val="30.04.2020"/>
    <w:docVar w:name="MonthEnd5" w:val="31.05.2020"/>
    <w:docVar w:name="MonthEnd6" w:val="30.06.2020"/>
    <w:docVar w:name="MonthEnd7" w:val="31.07.2020"/>
    <w:docVar w:name="MonthEnd8" w:val="31.08.2020"/>
    <w:docVar w:name="MonthEnd9" w:val="30.09.2020"/>
    <w:docVar w:name="Months" w:val="12"/>
    <w:docVar w:name="MonthStart1" w:val="01.01.2020"/>
    <w:docVar w:name="MonthStart10" w:val="01.10.2020"/>
    <w:docVar w:name="MonthStart11" w:val="01.11.2020"/>
    <w:docVar w:name="MonthStart12" w:val="01.12.2020"/>
    <w:docVar w:name="MonthStart2" w:val="01.02.2020"/>
    <w:docVar w:name="MonthStart3" w:val="01.03.2020"/>
    <w:docVar w:name="MonthStart4" w:val="01.04.2020"/>
    <w:docVar w:name="MonthStart5" w:val="01.05.2020"/>
    <w:docVar w:name="MonthStart6" w:val="01.06.2020"/>
    <w:docVar w:name="MonthStart7" w:val="01.07.2020"/>
    <w:docVar w:name="MonthStart8" w:val="01.08.2020"/>
    <w:docVar w:name="MonthStart9" w:val="01.09.2020"/>
    <w:docVar w:name="MonthStartLast" w:val="12/1/2012"/>
    <w:docVar w:name="WeekStart" w:val="понедельник"/>
  </w:docVars>
  <w:rsids>
    <w:rsidRoot w:val="00285C1D"/>
    <w:rsid w:val="0005357B"/>
    <w:rsid w:val="00067EAD"/>
    <w:rsid w:val="00071356"/>
    <w:rsid w:val="00097A25"/>
    <w:rsid w:val="000A5A57"/>
    <w:rsid w:val="00102A98"/>
    <w:rsid w:val="001274F3"/>
    <w:rsid w:val="00151CCE"/>
    <w:rsid w:val="001A6011"/>
    <w:rsid w:val="001B01F9"/>
    <w:rsid w:val="001C41F9"/>
    <w:rsid w:val="001D68E1"/>
    <w:rsid w:val="00285C1D"/>
    <w:rsid w:val="002D544E"/>
    <w:rsid w:val="002E6538"/>
    <w:rsid w:val="003327F5"/>
    <w:rsid w:val="00340CAF"/>
    <w:rsid w:val="003B0DA0"/>
    <w:rsid w:val="003C0D41"/>
    <w:rsid w:val="003E085C"/>
    <w:rsid w:val="003E7B3A"/>
    <w:rsid w:val="003F63B3"/>
    <w:rsid w:val="00416364"/>
    <w:rsid w:val="00431B29"/>
    <w:rsid w:val="004374E1"/>
    <w:rsid w:val="00440416"/>
    <w:rsid w:val="00462EAD"/>
    <w:rsid w:val="0049604D"/>
    <w:rsid w:val="004A6170"/>
    <w:rsid w:val="004F6AAC"/>
    <w:rsid w:val="00510449"/>
    <w:rsid w:val="00512F2D"/>
    <w:rsid w:val="00570549"/>
    <w:rsid w:val="00570FBB"/>
    <w:rsid w:val="00583B82"/>
    <w:rsid w:val="005923AC"/>
    <w:rsid w:val="00597332"/>
    <w:rsid w:val="005D5149"/>
    <w:rsid w:val="005E656F"/>
    <w:rsid w:val="00620124"/>
    <w:rsid w:val="00667021"/>
    <w:rsid w:val="006974E1"/>
    <w:rsid w:val="006B6899"/>
    <w:rsid w:val="006C0896"/>
    <w:rsid w:val="006F513E"/>
    <w:rsid w:val="006F7146"/>
    <w:rsid w:val="00727D08"/>
    <w:rsid w:val="00733B44"/>
    <w:rsid w:val="007B5FEE"/>
    <w:rsid w:val="007C0139"/>
    <w:rsid w:val="007D45A1"/>
    <w:rsid w:val="007F564D"/>
    <w:rsid w:val="0085553D"/>
    <w:rsid w:val="008711BC"/>
    <w:rsid w:val="008B1201"/>
    <w:rsid w:val="008F16F7"/>
    <w:rsid w:val="009164BA"/>
    <w:rsid w:val="009166BD"/>
    <w:rsid w:val="00936902"/>
    <w:rsid w:val="0095517E"/>
    <w:rsid w:val="00977AAE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D366C"/>
    <w:rsid w:val="00AE302A"/>
    <w:rsid w:val="00AE36BB"/>
    <w:rsid w:val="00B37C7E"/>
    <w:rsid w:val="00B41D71"/>
    <w:rsid w:val="00B61F0C"/>
    <w:rsid w:val="00B65B09"/>
    <w:rsid w:val="00B85583"/>
    <w:rsid w:val="00B9476B"/>
    <w:rsid w:val="00BB4700"/>
    <w:rsid w:val="00BC3952"/>
    <w:rsid w:val="00BE4B21"/>
    <w:rsid w:val="00BE5AB8"/>
    <w:rsid w:val="00BF49DC"/>
    <w:rsid w:val="00C44DFB"/>
    <w:rsid w:val="00C6519B"/>
    <w:rsid w:val="00C70F21"/>
    <w:rsid w:val="00C7354B"/>
    <w:rsid w:val="00C800AA"/>
    <w:rsid w:val="00C91F9B"/>
    <w:rsid w:val="00DB07E2"/>
    <w:rsid w:val="00DE32AC"/>
    <w:rsid w:val="00DE68C2"/>
    <w:rsid w:val="00DF25D7"/>
    <w:rsid w:val="00E1407A"/>
    <w:rsid w:val="00E33F1A"/>
    <w:rsid w:val="00E50BDE"/>
    <w:rsid w:val="00E774CD"/>
    <w:rsid w:val="00E77E1D"/>
    <w:rsid w:val="00E82D17"/>
    <w:rsid w:val="00E97684"/>
    <w:rsid w:val="00ED5F48"/>
    <w:rsid w:val="00ED75B6"/>
    <w:rsid w:val="00F04558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2273AA3-05D0-4969-93B4-9B5B55222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857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2020-12-13T09:58:00Z</dcterms:created>
  <dcterms:modified xsi:type="dcterms:W3CDTF">2020-12-13T09:58:00Z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