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3B764AD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502DEDF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213ACB3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0C6BB1C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782B2E9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7295094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47290E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483EBC3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655252A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27DC674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61FF26E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5204FE1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06A4B46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5154EE4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1AE9691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7B76877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5F0CE05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25394F2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2B7CF5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1BF6A68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54A3E58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32269B8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6534636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340AE44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7F0630C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0BBFAD0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4471784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7BE782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03FE0CE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5367FCF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1C61D34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7D51E02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3D3D235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57E5633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20F5FE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35D94D1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50B78C6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5CBA843E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57CDEDD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7CDA04B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1226691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3C237FF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23F0856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4456073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20E2806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56DF6CA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40F46C1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5F85BF0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35EBE70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3D44E2D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467A5EB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40A42DF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6A56E5E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21DCBAF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0F2775E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706173C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752FC5A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6463F7D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7275531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5CE55FE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0E6950F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04EA0F7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7CB1F18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5E2571D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785C25B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20A4398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7248145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5191A2A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1DE2690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79DC1E9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5053B0B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4078234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6482F29A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46587CD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3FC32D9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7D96410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764E2F6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48476D6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7898102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39A0A89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721287A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4FDC411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2AE06D1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7516A5B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5DAD3EC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6419B93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613AEF4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78FCA43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005D8B8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5DE2A79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395C510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7A2DB7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6332D93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19CE612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3FDDEA5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475C283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2715FE4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6FD7C24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508ACF8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2FF0CE8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58F7148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13A4F17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78601D2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7DDAA70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1CA7D3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5D93057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5DFF421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6479F1E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44CFF61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057B6C3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260CBEC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370A72E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F97B" w14:textId="77777777" w:rsidR="00AF0D60" w:rsidRDefault="00AF0D60">
      <w:pPr>
        <w:spacing w:after="0"/>
      </w:pPr>
      <w:r>
        <w:separator/>
      </w:r>
    </w:p>
  </w:endnote>
  <w:endnote w:type="continuationSeparator" w:id="0">
    <w:p w14:paraId="7191AA6B" w14:textId="77777777" w:rsidR="00AF0D60" w:rsidRDefault="00AF0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09F23" w14:textId="77777777" w:rsidR="00AF0D60" w:rsidRDefault="00AF0D60">
      <w:pPr>
        <w:spacing w:after="0"/>
      </w:pPr>
      <w:r>
        <w:separator/>
      </w:r>
    </w:p>
  </w:footnote>
  <w:footnote w:type="continuationSeparator" w:id="0">
    <w:p w14:paraId="1B076706" w14:textId="77777777" w:rsidR="00AF0D60" w:rsidRDefault="00AF0D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302A"/>
    <w:rsid w:val="00AE36BB"/>
    <w:rsid w:val="00AF0D60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4F999-08C6-4EF9-9950-BCAC66D6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2020-12-13T09:58:00Z</dcterms:created>
  <dcterms:modified xsi:type="dcterms:W3CDTF">2020-12-13T09:58:00Z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