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361DA31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494B317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72449A5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47CC78C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452CFE3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61CBC4A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41FA1D3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39F2BE3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0D057CF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3C95232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1D1A368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4867428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61F55D0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7C5718A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56ECBA6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20B48F2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0B1E684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57367E2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0E43E3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181758F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39B1D39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6C8A3E1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7F0FF49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60675C7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4E69B04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314425D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6E9EE3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7C069DB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4C2D20F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5A9A761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0E2A65E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2092D60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435D042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7C44189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36B5386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1421D7E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1B0517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305A02C0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61E71F4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0D94E05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718C9AF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03B016D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339892E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4ECE6CB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158513A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3979D73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756F8D5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6CF72E8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5B5CCB0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4A7DF87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1332B05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1D7185D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793CDBE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7405B59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1F389AC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7CE22DB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0A7D718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207EA81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54E26FE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00F7BC8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2CE64FE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684C641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47C1E30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47E7850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1165F9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362C9C3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0904ED5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451BA1B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266FC02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798C17F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1C9E5E9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1FD960A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0DFA00F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41BE39D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60778EC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5EF95F8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7FEBD41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75B5651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05ACACE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4D564EA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60F13CF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71D1799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7E2EAAE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662017C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7DD0E4A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678525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5B2AF5C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0FE25D4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66D0E6D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4F01DA1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4E4DBA1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1FC0B85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32EAD8B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18815F4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293E80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2C3CC58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15BA148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2EA8F64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6CDE489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6526336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5BCB3E9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07A68E7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18BD868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26901D0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2E45589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7EDCDBC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34D189D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3A6532D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640E649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4FD7DDD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708414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0B8555C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9A476" w14:textId="77777777" w:rsidR="00100077" w:rsidRDefault="00100077">
      <w:pPr>
        <w:spacing w:after="0"/>
      </w:pPr>
      <w:r>
        <w:separator/>
      </w:r>
    </w:p>
  </w:endnote>
  <w:endnote w:type="continuationSeparator" w:id="0">
    <w:p w14:paraId="5D8EAA7B" w14:textId="77777777" w:rsidR="00100077" w:rsidRDefault="00100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1D984" w14:textId="77777777" w:rsidR="00100077" w:rsidRDefault="00100077">
      <w:pPr>
        <w:spacing w:after="0"/>
      </w:pPr>
      <w:r>
        <w:separator/>
      </w:r>
    </w:p>
  </w:footnote>
  <w:footnote w:type="continuationSeparator" w:id="0">
    <w:p w14:paraId="1DFA0DEC" w14:textId="77777777" w:rsidR="00100077" w:rsidRDefault="001000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007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79FC4-2A91-491D-AB51-195993F9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2020-12-13T09:58:00Z</dcterms:created>
  <dcterms:modified xsi:type="dcterms:W3CDTF">2020-12-13T09:58:00Z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