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AD366C" w:rsidRPr="00DE68C2" w14:paraId="470D662C" w14:textId="77777777" w:rsidTr="00C373F7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1F23F2F0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C00000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C00000"/>
                <w:sz w:val="28"/>
                <w:szCs w:val="28"/>
                <w:lang w:bidi="ru-RU"/>
              </w:rPr>
              <w:t>ФЕВРАЛЬ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7ABA4710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B93D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FD370DA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D9D3B8E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40280B2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0FD26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88E6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C6B3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29FC5020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57453D74" w14:textId="2DEF0FB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165362BC" w14:textId="137DBEE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7FF86BD" w14:textId="75F4FE4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0E0BC3A" w14:textId="58B9B9B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8A1E66C" w14:textId="4990377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6117F8C" w14:textId="10D1935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2856EE2F" w14:textId="7E93077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C1AF27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F9AA74D" w14:textId="4B7A124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B112057" w14:textId="6CCEB82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B12B4F9" w14:textId="7B9DD65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7B58899" w14:textId="28A1B08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6551D" w14:textId="47F62B2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3BF301" w14:textId="010FB5B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1E6536A" w14:textId="5C7ED9F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5052A9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10D544E2" w14:textId="121762F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C050AA" w14:textId="07C720C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E37D4C" w14:textId="71AA808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4AA9E5" w14:textId="20782D0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649581" w14:textId="473CE2A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C82B24" w14:textId="295F68D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C2BBD2C" w14:textId="52732FB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45472F3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23E872B" w14:textId="4E54E18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3D44095" w14:textId="57A4C3C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0BE644D" w14:textId="6A75BCF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ADC73" w14:textId="1D44023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88818FE" w14:textId="4715924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833B3B9" w14:textId="2AE6C05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28285D0" w14:textId="437E33B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244A866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6CAADD0" w14:textId="49F0824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87B0716" w14:textId="3D11C2F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2CBC105" w14:textId="4771399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B8911D" w14:textId="4FFC4C0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CA3FD80" w14:textId="0ACE50F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A40DA90" w14:textId="0D0827C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50D8F97" w14:textId="2E23C69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72D1A3C9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A13ACBB" w14:textId="213B445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FD6776C" w14:textId="7423562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B03CE2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11C6AFE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41514A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6D85481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642ECF40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26EAF774" w:rsidR="00AD366C" w:rsidRPr="00DE68C2" w:rsidRDefault="00AD366C" w:rsidP="00AD366C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AD366C" w:rsidRPr="00DE68C2" w14:paraId="2240E70F" w14:textId="77777777" w:rsidTr="0065468E">
              <w:tc>
                <w:tcPr>
                  <w:tcW w:w="2500" w:type="pct"/>
                  <w:vAlign w:val="center"/>
                </w:tcPr>
                <w:p w14:paraId="6F85588B" w14:textId="77777777" w:rsidR="00AD366C" w:rsidRPr="00DE68C2" w:rsidRDefault="00AD366C" w:rsidP="00AD366C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</w:tc>
              <w:tc>
                <w:tcPr>
                  <w:tcW w:w="2500" w:type="pct"/>
                  <w:vAlign w:val="center"/>
                </w:tcPr>
                <w:p w14:paraId="69A2B684" w14:textId="37F33F18" w:rsidR="00AD366C" w:rsidRPr="00DE68C2" w:rsidRDefault="00AD366C" w:rsidP="00AD366C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2EECDCA7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AD366C" w:rsidRPr="00DE68C2" w14:paraId="0F1FC328" w14:textId="77777777" w:rsidTr="0065468E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4FD9C0F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6FCCBCD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1C7465C9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8718AFD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6EDE3D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1F4BEBA8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3E9C596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AD366C" w:rsidRPr="00DE68C2" w14:paraId="4B46E3A5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08E821D" w14:textId="148F500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06226F4D" w14:textId="7C55BAE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2148B80" w14:textId="0C2CB9A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38A5FD" w14:textId="64DAFA2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D449162" w14:textId="334D21B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A8A3877" w14:textId="6220945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5A16B8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3A4FB3B" w14:textId="3920259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C96350E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79980947" w14:textId="70F900A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8A8EEEA" w14:textId="4B5FD55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E2663D" w14:textId="0D6447B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792D30" w14:textId="5C1EECA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6C79461" w14:textId="7D9635D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1943684" w14:textId="5D0EFF7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DFC214B" w14:textId="716778E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9C09A3B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97E28D6" w14:textId="0B9A0DD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F16FE9" w14:textId="548733CF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5F1323" w14:textId="3B9B202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E6E0939" w14:textId="54438AA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E648B93" w14:textId="2179C0B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4B6543" w14:textId="5E2E6CB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1789389" w14:textId="20AE962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1BE6FFF0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3CE98A66" w14:textId="11EC7E43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66F3C8A" w14:textId="7FFB1D0D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472553F" w14:textId="2B4822F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3D26EE" w14:textId="134B560E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0B5884" w14:textId="120455C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84FBAE9" w14:textId="691B1D0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5C25941" w14:textId="08B75621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3C6CCC2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7F54E31" w14:textId="58AFC20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8C56386" w14:textId="28DBCFE6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87EE95" w14:textId="73BD2752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4D8C157" w14:textId="0D62E758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424E47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A7E0024" w14:textId="7A73E69B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2E38D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ED8679A" w14:textId="15F518D9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F0B68F8" w14:textId="423846C0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3D864E1" w14:textId="77777777" w:rsidTr="0065468E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0CAA0014" w14:textId="379FFD0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0D1AB52" w14:textId="14C4C84C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A66180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7F736F4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204051B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F44CE2C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DA6675F" w14:textId="77777777" w:rsidR="00AD366C" w:rsidRPr="00DE68C2" w:rsidRDefault="00AD366C" w:rsidP="00AD366C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AD366C" w:rsidRPr="00DE68C2" w:rsidRDefault="00AD366C" w:rsidP="00AD366C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AD366C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5FA2DC82" w14:textId="77777777" w:rsidR="00AD366C" w:rsidRPr="00DE68C2" w:rsidRDefault="00AD366C" w:rsidP="00AD366C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АПРЕЛЬ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AD366C" w:rsidRPr="00DE68C2" w14:paraId="2C06B2BA" w14:textId="77777777" w:rsidTr="0065468E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F2601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E5D054F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A16EF6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92A7CE0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058F57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58E115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BFD2CB" w14:textId="77777777" w:rsidR="00AD366C" w:rsidRPr="00DE68C2" w:rsidRDefault="00AD366C" w:rsidP="00AD366C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AD366C" w:rsidRPr="00DE68C2" w14:paraId="5EA8A104" w14:textId="77777777" w:rsidTr="0065468E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18036283" w14:textId="6ACCBBA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54E7065E" w14:textId="579BECB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DEC28A1" w14:textId="47B22D5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7DF7238" w14:textId="5B7B575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22D9DFE" w14:textId="702D4BF6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B12F655" w14:textId="53F386E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51810BA5" w14:textId="59B08E3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MonthStart4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6261C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635FBC3" w14:textId="74E5E17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0080B21" w14:textId="6B8E8FC5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9FE009" w14:textId="2B35624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3627417" w14:textId="39FC71A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0C6063" w14:textId="3C40042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DA7B1F" w14:textId="2D8494D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4B24734" w14:textId="6187BADA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49BCDAA2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074E82AA" w14:textId="4BA8756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F76608" w14:textId="2237D0B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123C89" w14:textId="4BD3585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A948BB" w14:textId="235C4E4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581C87" w14:textId="2D9828E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94B44C7" w14:textId="1F45EB4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79A690D" w14:textId="59C38BD4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4BC9C20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D1C5A8E" w14:textId="2B033DEF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3CAF464" w14:textId="5EF211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C0E9571" w14:textId="7937FD41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87E64B" w14:textId="164D07EB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AA7B6" w14:textId="35B12C9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20AA22" w14:textId="641D1428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E2BE352" w14:textId="3C822FD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5FEA835C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BE6192" w14:textId="4FABA1D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CB21819" w14:textId="34B5D36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534CCE" w14:textId="374061A2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1B62684" w14:textId="1DB68409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3F0922E" w14:textId="5D2773D0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5A16B8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4F534" w14:textId="5B9464FC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424E47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7DFCDE3" w14:textId="58DED6BE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AD366C" w:rsidRPr="00DE68C2" w14:paraId="06A2FA9B" w14:textId="77777777" w:rsidTr="0065468E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42BE510A" w14:textId="1CB51D73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E38D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A37C6B3" w14:textId="4B61925D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874E4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MonthEnd4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CE813D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540F48C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7F29493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03A8C96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113057BF" w14:textId="77777777" w:rsidR="00AD366C" w:rsidRPr="00DE68C2" w:rsidRDefault="00AD366C" w:rsidP="00AD366C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AD366C" w:rsidRPr="00DE68C2" w:rsidRDefault="00AD366C" w:rsidP="00AD366C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4D14F" w14:textId="77777777" w:rsidR="00E144C3" w:rsidRDefault="00E144C3">
      <w:pPr>
        <w:spacing w:after="0"/>
      </w:pPr>
      <w:r>
        <w:separator/>
      </w:r>
    </w:p>
  </w:endnote>
  <w:endnote w:type="continuationSeparator" w:id="0">
    <w:p w14:paraId="52EB415C" w14:textId="77777777" w:rsidR="00E144C3" w:rsidRDefault="00E144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A67AE" w14:textId="77777777" w:rsidR="00E144C3" w:rsidRDefault="00E144C3">
      <w:pPr>
        <w:spacing w:after="0"/>
      </w:pPr>
      <w:r>
        <w:separator/>
      </w:r>
    </w:p>
  </w:footnote>
  <w:footnote w:type="continuationSeparator" w:id="0">
    <w:p w14:paraId="7614EBFC" w14:textId="77777777" w:rsidR="00E144C3" w:rsidRDefault="00E144C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38D2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24E47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A16B8"/>
    <w:rsid w:val="005D5149"/>
    <w:rsid w:val="005E656F"/>
    <w:rsid w:val="00620124"/>
    <w:rsid w:val="00667021"/>
    <w:rsid w:val="006874E4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D366C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E68C2"/>
    <w:rsid w:val="00DF25D7"/>
    <w:rsid w:val="00E1407A"/>
    <w:rsid w:val="00E144C3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98459-77B9-40BF-BC8C-4B7F8B99A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2020-12-13T09:59:00Z</dcterms:created>
  <dcterms:modified xsi:type="dcterms:W3CDTF">2020-12-13T09:59:00Z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