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D366C" w:rsidRPr="00DE68C2" w14:paraId="470D662C" w14:textId="77777777" w:rsidTr="00C373F7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1F23F2F0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C00000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7ABA4710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B93D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D370DA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9D3B8E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0280B2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0FD26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88E6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C6B3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29FC5020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57453D74" w14:textId="701D3B5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165362BC" w14:textId="2209835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F86BD" w14:textId="37C0E80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0E0BC3A" w14:textId="3EBA474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8A1E66C" w14:textId="6598723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6117F8C" w14:textId="75650CE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856EE2F" w14:textId="5634142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C1AF27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F9AA74D" w14:textId="4E4E904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112057" w14:textId="6208832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12B4F9" w14:textId="3508AAA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B58899" w14:textId="653E6D0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6551D" w14:textId="643F018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3BF301" w14:textId="30A87AB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1E6536A" w14:textId="6967C9E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5052A9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0D544E2" w14:textId="389035D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C050AA" w14:textId="7E6F341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E37D4C" w14:textId="7E4218E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4AA9E5" w14:textId="46201B1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649581" w14:textId="66D926D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C82B24" w14:textId="6ECF434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2BBD2C" w14:textId="19C06C4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45472F3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23E872B" w14:textId="377FCEA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D44095" w14:textId="5FDDFAB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BE644D" w14:textId="508FC3D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ADC73" w14:textId="352B629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8818FE" w14:textId="0547911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33B3B9" w14:textId="026F486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8285D0" w14:textId="6E0601D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244A866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6CAADD0" w14:textId="4E3C0C8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87B0716" w14:textId="6A231BF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CBC105" w14:textId="1F625AE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B8911D" w14:textId="6C2E889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A3FD80" w14:textId="392327B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0DA90" w14:textId="000096E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50D8F97" w14:textId="0EF376C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72D1A3C9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A13ACBB" w14:textId="21EE6B1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D6776C" w14:textId="12C0F66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B03CE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1C6AF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41514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6D8548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42ECF4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6EAF774" w:rsidR="00AD366C" w:rsidRPr="00DE68C2" w:rsidRDefault="00AD366C" w:rsidP="00AD366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D366C" w:rsidRPr="00DE68C2" w14:paraId="2240E70F" w14:textId="77777777" w:rsidTr="0065468E">
              <w:tc>
                <w:tcPr>
                  <w:tcW w:w="2500" w:type="pct"/>
                  <w:vAlign w:val="center"/>
                </w:tcPr>
                <w:p w14:paraId="6F85588B" w14:textId="77777777" w:rsidR="00AD366C" w:rsidRPr="00DE68C2" w:rsidRDefault="00AD366C" w:rsidP="00AD366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МАРТ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9A2B684" w14:textId="4BF06449" w:rsidR="00AD366C" w:rsidRPr="00DE68C2" w:rsidRDefault="00AD366C" w:rsidP="00AD366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EECDCA7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AD366C" w:rsidRPr="00DE68C2" w14:paraId="0F1FC328" w14:textId="77777777" w:rsidTr="0065468E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FD9C0F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FCCBCD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C7465C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8718AF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6EDE3D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F4BEBA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E9C596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AD366C" w:rsidRPr="00DE68C2" w14:paraId="4B46E3A5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08E821D" w14:textId="3E3BA3E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226F4D" w14:textId="2CD95A6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148B80" w14:textId="599142E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38A5FD" w14:textId="3D863EAF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49162" w14:textId="1C09288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8A3877" w14:textId="4DEE0F9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3A4FB3B" w14:textId="343378EF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C96350E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9980947" w14:textId="3A50571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A8EEEA" w14:textId="46F71F6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E2663D" w14:textId="1728870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792D30" w14:textId="2E0315D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C79461" w14:textId="19567A7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1943684" w14:textId="3671762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DFC214B" w14:textId="2F08054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9C09A3B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97E28D6" w14:textId="094B889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F16FE9" w14:textId="1423D2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5F1323" w14:textId="6D6E1D5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6E0939" w14:textId="4B060E3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648B93" w14:textId="0FB9DAC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4B6543" w14:textId="642EDE2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1789389" w14:textId="1109343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BE6FFF0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CE98A66" w14:textId="24CD8E3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66F3C8A" w14:textId="3153EB1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472553F" w14:textId="6308C80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3D26EE" w14:textId="04BF602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0B5884" w14:textId="54F432A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4FBAE9" w14:textId="4303D14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C25941" w14:textId="2726949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3C6CCC2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7F54E31" w14:textId="40B722CF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8C56386" w14:textId="46F1138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87EE95" w14:textId="47E5C08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D8C157" w14:textId="46FC4BB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E0024" w14:textId="48FC267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D8679A" w14:textId="4713799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F0B68F8" w14:textId="45C7B70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3D864E1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CAA0014" w14:textId="41739E5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0D1AB52" w14:textId="44A289D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A66180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F736F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04051B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44CE2C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A6675F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D366C" w:rsidRPr="00DE68C2" w:rsidRDefault="00AD366C" w:rsidP="00AD366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AD366C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FA2DC82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2C06B2BA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F2601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5D054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A16EF6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2A7CE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058F5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58E115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BFD2C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5EA8A104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18036283" w14:textId="7FF68A8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4E7065E" w14:textId="4979D46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DEC28A1" w14:textId="7D06E65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7DF7238" w14:textId="7FA4A31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2D9DFE" w14:textId="60CB012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12F655" w14:textId="40F4925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1810BA5" w14:textId="3F0E04A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6261C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635FBC3" w14:textId="01A186E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080B21" w14:textId="5FA58F6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9FE009" w14:textId="15F0ECF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627417" w14:textId="0210E1D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0C6063" w14:textId="47E5D9C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DA7B1F" w14:textId="3C0B48F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4B24734" w14:textId="3692D64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9BCDAA2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74E82AA" w14:textId="70D3268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F76608" w14:textId="579C78A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23C89" w14:textId="7A6D50F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A948BB" w14:textId="50828E2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581C87" w14:textId="69B1643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4B44C7" w14:textId="22A8C57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9A690D" w14:textId="5463DC2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4BC9C2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D1C5A8E" w14:textId="7A790CE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3CAF464" w14:textId="739C108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E9571" w14:textId="76F23B3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87E64B" w14:textId="3D53063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AA7B6" w14:textId="6887FC3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20AA22" w14:textId="6A8F856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2BE352" w14:textId="7D92FB8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FEA835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BE6192" w14:textId="332EFF7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B21819" w14:textId="22E4C05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534CCE" w14:textId="483F08E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B62684" w14:textId="4D33C61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F0922E" w14:textId="53AB23A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4F534" w14:textId="437AFF0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DFCDE3" w14:textId="1F266CC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A2FA9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2BE510A" w14:textId="5044F05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37C6B3" w14:textId="44A47D6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CE813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40F48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F2949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3A8C96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13057BF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4653F" w14:textId="77777777" w:rsidR="00100B7A" w:rsidRDefault="00100B7A">
      <w:pPr>
        <w:spacing w:after="0"/>
      </w:pPr>
      <w:r>
        <w:separator/>
      </w:r>
    </w:p>
  </w:endnote>
  <w:endnote w:type="continuationSeparator" w:id="0">
    <w:p w14:paraId="307EF5F8" w14:textId="77777777" w:rsidR="00100B7A" w:rsidRDefault="00100B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338FF" w14:textId="77777777" w:rsidR="00100B7A" w:rsidRDefault="00100B7A">
      <w:pPr>
        <w:spacing w:after="0"/>
      </w:pPr>
      <w:r>
        <w:separator/>
      </w:r>
    </w:p>
  </w:footnote>
  <w:footnote w:type="continuationSeparator" w:id="0">
    <w:p w14:paraId="5BCCA9E5" w14:textId="77777777" w:rsidR="00100B7A" w:rsidRDefault="00100B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0B7A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38D2"/>
    <w:rsid w:val="002E6538"/>
    <w:rsid w:val="003327F5"/>
    <w:rsid w:val="00340CAF"/>
    <w:rsid w:val="003631F3"/>
    <w:rsid w:val="003B0DA0"/>
    <w:rsid w:val="003C0D41"/>
    <w:rsid w:val="003E085C"/>
    <w:rsid w:val="003E7B3A"/>
    <w:rsid w:val="003F63B3"/>
    <w:rsid w:val="00416364"/>
    <w:rsid w:val="00424E47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A16B8"/>
    <w:rsid w:val="005D5149"/>
    <w:rsid w:val="005E656F"/>
    <w:rsid w:val="00620124"/>
    <w:rsid w:val="00667021"/>
    <w:rsid w:val="006874E4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366C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4BE0A2-AEF4-4AD4-AB27-99550405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2020-12-13T09:59:00Z</dcterms:created>
  <dcterms:modified xsi:type="dcterms:W3CDTF">2020-12-13T09:59:00Z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