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339943C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5D3E770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2A7BEA7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7876414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60BCCA7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7807C83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197B533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1ED3B23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04AC1F2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2199BD2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327010D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5B006EA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5E781A2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5B25796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17CEE12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61709D4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2536D9D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4B52817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305283D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5CDF7A5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3FED20F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78D2A65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137DE62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1EAFAB5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3F85422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661AD77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7D46F10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6FFF3E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0CA4A2B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520F75D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223AF9B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4ACBD63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1A55DF6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1368670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46CB11A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2FDA6A2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701BFB9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7064977C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30FCE72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0D91174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290F048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53DFF3B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299217D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5850BBE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4794440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5C4416D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6013936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1C2B9BC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3BA4F6A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43A6E07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6F5F333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5F73F8A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5E62E66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3A74C89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35822E1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3AC7956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46D0376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1FBA568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2E17948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7A9AE2C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21C5414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0ADD895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79FEAC2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41C2E28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6038F42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5DF1077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34BB01B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074288E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2AD13F3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05CC857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6797EFD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50674FB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7DEFBD2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5A8F41D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64B0BBE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4FD5A46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1F55766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34F34A7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4BF39AD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46226BE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38E083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779E78A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3602806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579293F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13B9C75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53063A2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69B1170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4CEE34A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1329403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7E0993F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124DFDF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6A42DBD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07470F1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634F6D3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06A470F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107DEFD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7661C8B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3F5880A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1C6F2A8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36D4C6F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435F0E4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71A41D0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6B943F9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36071ED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61C1B56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7E18408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631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5BF3D51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6852503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157D7CC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230FE81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3F59CC1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2ED1BB5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3F8D4" w14:textId="77777777" w:rsidR="005712F9" w:rsidRDefault="005712F9">
      <w:pPr>
        <w:spacing w:after="0"/>
      </w:pPr>
      <w:r>
        <w:separator/>
      </w:r>
    </w:p>
  </w:endnote>
  <w:endnote w:type="continuationSeparator" w:id="0">
    <w:p w14:paraId="37C02E09" w14:textId="77777777" w:rsidR="005712F9" w:rsidRDefault="005712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EAE15" w14:textId="77777777" w:rsidR="005712F9" w:rsidRDefault="005712F9">
      <w:pPr>
        <w:spacing w:after="0"/>
      </w:pPr>
      <w:r>
        <w:separator/>
      </w:r>
    </w:p>
  </w:footnote>
  <w:footnote w:type="continuationSeparator" w:id="0">
    <w:p w14:paraId="2D4DE831" w14:textId="77777777" w:rsidR="005712F9" w:rsidRDefault="005712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38D2"/>
    <w:rsid w:val="002E6538"/>
    <w:rsid w:val="003327F5"/>
    <w:rsid w:val="00340CAF"/>
    <w:rsid w:val="003631F3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3248A"/>
    <w:rsid w:val="00570549"/>
    <w:rsid w:val="00570FBB"/>
    <w:rsid w:val="005712F9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97AF3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029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C0827-1EB5-43F1-9F73-E534499C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2020-12-13T10:00:00Z</dcterms:created>
  <dcterms:modified xsi:type="dcterms:W3CDTF">2020-12-13T10:00:00Z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