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D366C" w:rsidRPr="00DE68C2" w14:paraId="470D662C" w14:textId="77777777" w:rsidTr="00C373F7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1F23F2F0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C00000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7ABA4710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B93D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D370DA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9D3B8E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0280B2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0FD26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88E6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C6B3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29FC5020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57453D74" w14:textId="179FE4D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165362BC" w14:textId="3FA1434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F86BD" w14:textId="2777D69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0E0BC3A" w14:textId="6BDE06A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8A1E66C" w14:textId="091EAD4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6117F8C" w14:textId="3BF5927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856EE2F" w14:textId="344266C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C1AF27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F9AA74D" w14:textId="112CC94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112057" w14:textId="5CDF4EF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12B4F9" w14:textId="60E08CB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B58899" w14:textId="310A13C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6551D" w14:textId="4D437F0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3BF301" w14:textId="2DC30D7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1E6536A" w14:textId="7956824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5052A9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0D544E2" w14:textId="6DA320E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C050AA" w14:textId="54C15CE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E37D4C" w14:textId="7D97B88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4AA9E5" w14:textId="60F596D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649581" w14:textId="5F76E06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C82B24" w14:textId="1D8D99B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2BBD2C" w14:textId="5D0EF31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45472F3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23E872B" w14:textId="5F3BAAF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D44095" w14:textId="2A2113E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BE644D" w14:textId="0B4B943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ADC73" w14:textId="3257F73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8818FE" w14:textId="30EB2FB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33B3B9" w14:textId="2B5AA3D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8285D0" w14:textId="351CD3B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244A866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6CAADD0" w14:textId="1DDCA75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87B0716" w14:textId="7A24CA0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CBC105" w14:textId="03F8EA0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B8911D" w14:textId="6982374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A3FD80" w14:textId="0432A6B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0DA90" w14:textId="3F7F6EC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50D8F97" w14:textId="38E2732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72D1A3C9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A13ACBB" w14:textId="6717BF1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D6776C" w14:textId="09FC4B0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B03CE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1C6AF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41514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6D8548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42ECF4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6EAF774" w:rsidR="00AD366C" w:rsidRPr="00DE68C2" w:rsidRDefault="00AD366C" w:rsidP="00AD366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D366C" w:rsidRPr="00DE68C2" w14:paraId="2240E70F" w14:textId="77777777" w:rsidTr="0065468E">
              <w:tc>
                <w:tcPr>
                  <w:tcW w:w="2500" w:type="pct"/>
                  <w:vAlign w:val="center"/>
                </w:tcPr>
                <w:p w14:paraId="6F85588B" w14:textId="77777777" w:rsidR="00AD366C" w:rsidRPr="00DE68C2" w:rsidRDefault="00AD366C" w:rsidP="00AD366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МАРТ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9A2B684" w14:textId="1A0F5461" w:rsidR="00AD366C" w:rsidRPr="00DE68C2" w:rsidRDefault="00AD366C" w:rsidP="00AD366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EECDCA7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AD366C" w:rsidRPr="00DE68C2" w14:paraId="0F1FC328" w14:textId="77777777" w:rsidTr="0065468E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FD9C0F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FCCBCD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C7465C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8718AF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6EDE3D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F4BEBA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E9C596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AD366C" w:rsidRPr="00DE68C2" w14:paraId="4B46E3A5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08E821D" w14:textId="4B1A532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226F4D" w14:textId="19BEF97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148B80" w14:textId="60D33F1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38A5FD" w14:textId="29C3A98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49162" w14:textId="671FF4E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8A3877" w14:textId="3C32BEA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3A4FB3B" w14:textId="173B8FE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C96350E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9980947" w14:textId="1439B29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A8EEEA" w14:textId="72B80C4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E2663D" w14:textId="017D7F9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792D30" w14:textId="36683C3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C79461" w14:textId="107A6A2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1943684" w14:textId="331B0B2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DFC214B" w14:textId="5ECFD35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9C09A3B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97E28D6" w14:textId="079847F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F16FE9" w14:textId="47E7948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5F1323" w14:textId="4FF916A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6E0939" w14:textId="1A9AB44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648B93" w14:textId="3773B0A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4B6543" w14:textId="3EEF538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1789389" w14:textId="77B0571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BE6FFF0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CE98A66" w14:textId="747A6FE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66F3C8A" w14:textId="2F5FEF3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472553F" w14:textId="7428F72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3D26EE" w14:textId="1AF2C8C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0B5884" w14:textId="0E6191F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4FBAE9" w14:textId="3850141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C25941" w14:textId="78E63EB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3C6CCC2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7F54E31" w14:textId="2A28656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8C56386" w14:textId="28442DA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87EE95" w14:textId="0F97FD7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D8C157" w14:textId="45EFB15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E0024" w14:textId="482606C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D8679A" w14:textId="6C63935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F0B68F8" w14:textId="2AD2EB7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3D864E1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CAA0014" w14:textId="0C12DA2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0D1AB52" w14:textId="1E67B02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A66180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F736F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04051B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44CE2C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A6675F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D366C" w:rsidRPr="00DE68C2" w:rsidRDefault="00AD366C" w:rsidP="00AD366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AD366C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FA2DC82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2C06B2BA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F2601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5D054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A16EF6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2A7CE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058F5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58E115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BFD2C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5EA8A104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18036283" w14:textId="61EB76B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4E7065E" w14:textId="0792C26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DEC28A1" w14:textId="6318F3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7DF7238" w14:textId="349C28F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2D9DFE" w14:textId="67E1D2A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12F655" w14:textId="5B99558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1810BA5" w14:textId="2B7F922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6261C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635FBC3" w14:textId="7075A64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080B21" w14:textId="0792557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9FE009" w14:textId="6770643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627417" w14:textId="101642D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0C6063" w14:textId="4B63254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DA7B1F" w14:textId="62A2CA6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4B24734" w14:textId="148F528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9BCDAA2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74E82AA" w14:textId="6D8A789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F76608" w14:textId="1E8BA27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23C89" w14:textId="4A30241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A948BB" w14:textId="09F7502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581C87" w14:textId="369D02A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4B44C7" w14:textId="36F0221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9A690D" w14:textId="78C05A9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4BC9C2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D1C5A8E" w14:textId="473D0CF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3CAF464" w14:textId="5D44C93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E9571" w14:textId="3C3CBD6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87E64B" w14:textId="381FB4F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AA7B6" w14:textId="3D7F41B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20AA22" w14:textId="200233D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2BE352" w14:textId="1680BF2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FEA835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BE6192" w14:textId="19938EA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B21819" w14:textId="5B98BBE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534CCE" w14:textId="2CE61D5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B62684" w14:textId="7AD0A14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F0922E" w14:textId="1CCEF0F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4F534" w14:textId="1878640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DFCDE3" w14:textId="2490EC5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A2FA9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2BE510A" w14:textId="7DFE6FF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37C6B3" w14:textId="1EA1C25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CE813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40F48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F2949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3A8C96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13057BF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70FD5" w14:textId="77777777" w:rsidR="00F001C2" w:rsidRDefault="00F001C2">
      <w:pPr>
        <w:spacing w:after="0"/>
      </w:pPr>
      <w:r>
        <w:separator/>
      </w:r>
    </w:p>
  </w:endnote>
  <w:endnote w:type="continuationSeparator" w:id="0">
    <w:p w14:paraId="7A791F15" w14:textId="77777777" w:rsidR="00F001C2" w:rsidRDefault="00F001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69F82" w14:textId="77777777" w:rsidR="00F001C2" w:rsidRDefault="00F001C2">
      <w:pPr>
        <w:spacing w:after="0"/>
      </w:pPr>
      <w:r>
        <w:separator/>
      </w:r>
    </w:p>
  </w:footnote>
  <w:footnote w:type="continuationSeparator" w:id="0">
    <w:p w14:paraId="66665C7F" w14:textId="77777777" w:rsidR="00F001C2" w:rsidRDefault="00F001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38D2"/>
    <w:rsid w:val="002E6538"/>
    <w:rsid w:val="003327F5"/>
    <w:rsid w:val="00340CAF"/>
    <w:rsid w:val="003631F3"/>
    <w:rsid w:val="003B0DA0"/>
    <w:rsid w:val="003C0D41"/>
    <w:rsid w:val="003E085C"/>
    <w:rsid w:val="003E7B3A"/>
    <w:rsid w:val="003F63B3"/>
    <w:rsid w:val="00416364"/>
    <w:rsid w:val="00424E47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3248A"/>
    <w:rsid w:val="00570549"/>
    <w:rsid w:val="00570FBB"/>
    <w:rsid w:val="00583B82"/>
    <w:rsid w:val="005923AC"/>
    <w:rsid w:val="005A16B8"/>
    <w:rsid w:val="005D5149"/>
    <w:rsid w:val="005E656F"/>
    <w:rsid w:val="00620124"/>
    <w:rsid w:val="00667021"/>
    <w:rsid w:val="006874E4"/>
    <w:rsid w:val="006974E1"/>
    <w:rsid w:val="006B6899"/>
    <w:rsid w:val="006C0896"/>
    <w:rsid w:val="006F513E"/>
    <w:rsid w:val="006F7146"/>
    <w:rsid w:val="00727D08"/>
    <w:rsid w:val="00733B44"/>
    <w:rsid w:val="00797AF3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366C"/>
    <w:rsid w:val="00AE0290"/>
    <w:rsid w:val="00AE302A"/>
    <w:rsid w:val="00AE36BB"/>
    <w:rsid w:val="00B2027D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01C2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642EA0-5680-497D-B4DF-81DF3ADB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2020-12-13T10:00:00Z</dcterms:created>
  <dcterms:modified xsi:type="dcterms:W3CDTF">2020-12-13T10:00:00Z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