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</w:tblPr>
      <w:tblGrid>
        <w:gridCol w:w="3117"/>
        <w:gridCol w:w="7349"/>
      </w:tblGrid>
      <w:tr w:rsidR="00AD366C" w:rsidRPr="00DE68C2" w14:paraId="470D662C" w14:textId="77777777" w:rsidTr="00C373F7">
        <w:trPr>
          <w:trHeight w:val="3856"/>
          <w:jc w:val="center"/>
        </w:trPr>
        <w:tc>
          <w:tcPr>
            <w:tcW w:w="1489" w:type="pct"/>
            <w:tcMar>
              <w:right w:w="170" w:type="dxa"/>
            </w:tcMar>
            <w:vAlign w:val="bottom"/>
          </w:tcPr>
          <w:p w14:paraId="1F23F2F0" w14:textId="77777777" w:rsidR="00AD366C" w:rsidRPr="00DE68C2" w:rsidRDefault="00AD366C" w:rsidP="00AD366C">
            <w:pPr>
              <w:pStyle w:val="Months"/>
              <w:jc w:val="center"/>
              <w:rPr>
                <w:rFonts w:ascii="Arial Narrow" w:hAnsi="Arial Narrow"/>
                <w:noProof/>
                <w:color w:val="C00000"/>
                <w:sz w:val="28"/>
                <w:szCs w:val="28"/>
              </w:rPr>
            </w:pPr>
            <w:bookmarkStart w:id="0" w:name="_GoBack"/>
            <w:bookmarkEnd w:id="0"/>
            <w:r w:rsidRPr="00DE68C2">
              <w:rPr>
                <w:rFonts w:ascii="Arial Narrow" w:hAnsi="Arial Narrow" w:cs="Calibri"/>
                <w:caps w:val="0"/>
                <w:noProof/>
                <w:color w:val="C00000"/>
                <w:sz w:val="28"/>
                <w:szCs w:val="28"/>
                <w:lang w:bidi="ru-RU"/>
              </w:rPr>
              <w:t>ФЕВРАЛЬ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18"/>
              <w:gridCol w:w="422"/>
              <w:gridCol w:w="422"/>
              <w:gridCol w:w="422"/>
              <w:gridCol w:w="422"/>
              <w:gridCol w:w="422"/>
              <w:gridCol w:w="414"/>
            </w:tblGrid>
            <w:tr w:rsidR="00AD366C" w:rsidRPr="00DE68C2" w14:paraId="7ABA4710" w14:textId="77777777" w:rsidTr="0065468E">
              <w:trPr>
                <w:trHeight w:val="170"/>
              </w:trPr>
              <w:tc>
                <w:tcPr>
                  <w:tcW w:w="70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12B93D7" w14:textId="77777777" w:rsidR="00AD366C" w:rsidRPr="00DE68C2" w:rsidRDefault="00AD366C" w:rsidP="00AD366C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FD370DA" w14:textId="77777777" w:rsidR="00AD366C" w:rsidRPr="00DE68C2" w:rsidRDefault="00AD366C" w:rsidP="00AD366C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D9D3B8E" w14:textId="77777777" w:rsidR="00AD366C" w:rsidRPr="00DE68C2" w:rsidRDefault="00AD366C" w:rsidP="00AD366C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40280B2" w14:textId="77777777" w:rsidR="00AD366C" w:rsidRPr="00DE68C2" w:rsidRDefault="00AD366C" w:rsidP="00AD366C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F0FD26D" w14:textId="77777777" w:rsidR="00AD366C" w:rsidRPr="00DE68C2" w:rsidRDefault="00AD366C" w:rsidP="00AD366C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D088E6B" w14:textId="77777777" w:rsidR="00AD366C" w:rsidRPr="00DE68C2" w:rsidRDefault="00AD366C" w:rsidP="00AD366C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C4C6B39" w14:textId="77777777" w:rsidR="00AD366C" w:rsidRPr="00DE68C2" w:rsidRDefault="00AD366C" w:rsidP="00AD366C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AD366C" w:rsidRPr="00DE68C2" w14:paraId="29FC5020" w14:textId="77777777" w:rsidTr="0065468E">
              <w:trPr>
                <w:trHeight w:val="284"/>
              </w:trPr>
              <w:tc>
                <w:tcPr>
                  <w:tcW w:w="708" w:type="pct"/>
                  <w:tcBorders>
                    <w:top w:val="single" w:sz="4" w:space="0" w:color="auto"/>
                  </w:tcBorders>
                  <w:vAlign w:val="center"/>
                </w:tcPr>
                <w:p w14:paraId="57453D74" w14:textId="2565EB3A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</w:tcBorders>
                  <w:vAlign w:val="center"/>
                </w:tcPr>
                <w:p w14:paraId="165362BC" w14:textId="5A8B616D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3248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17FF86BD" w14:textId="79F9C678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40E0BC3A" w14:textId="0DE8E383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08A1E66C" w14:textId="3F37825F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53248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53248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A0C7B"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46117F8C" w14:textId="08BBAD4D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53248A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="0053248A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</w:tcBorders>
                  <w:vAlign w:val="center"/>
                </w:tcPr>
                <w:p w14:paraId="2856EE2F" w14:textId="0C9CE6A8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AD366C" w:rsidRPr="00DE68C2" w14:paraId="5C1AF27B" w14:textId="77777777" w:rsidTr="0065468E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4F9AA74D" w14:textId="6C7D95C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7B112057" w14:textId="6392369C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B12B4F9" w14:textId="42CEFCE8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7B58899" w14:textId="55C37489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A46551D" w14:textId="1BB2ED1A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73BF301" w14:textId="152D9A8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61E6536A" w14:textId="0A052A5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AD366C" w:rsidRPr="00DE68C2" w14:paraId="15052A90" w14:textId="77777777" w:rsidTr="0065468E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10D544E2" w14:textId="472075FA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60C050AA" w14:textId="0E07AAA0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CE37D4C" w14:textId="6BE795E6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E4AA9E5" w14:textId="625D4E04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1649581" w14:textId="3E49AF64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AC82B24" w14:textId="7651B929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5C2BBD2C" w14:textId="07EC8951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AD366C" w:rsidRPr="00DE68C2" w14:paraId="445472F3" w14:textId="77777777" w:rsidTr="0065468E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023E872B" w14:textId="354E4DA6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33D44095" w14:textId="2D3AC9AD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0BE644D" w14:textId="17EC2A9B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31ADC73" w14:textId="492ABD48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88818FE" w14:textId="788E3EBF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833B3B9" w14:textId="10B06D4E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628285D0" w14:textId="3DE9BE0E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AD366C" w:rsidRPr="00DE68C2" w14:paraId="244A866C" w14:textId="77777777" w:rsidTr="0065468E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76CAADD0" w14:textId="3B4F0D50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797A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797A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587B0716" w14:textId="76651203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2E38D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797AF3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2CBC105" w14:textId="2A86A466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B2027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B2027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DB8911D" w14:textId="304B96AA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AA0C7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AA0C7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CA3FD80" w14:textId="72A43145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E029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A40DA90" w14:textId="06EDEE60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E029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E029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E029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AE029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E029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750D8F97" w14:textId="1A63968F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E029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E029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AD366C" w:rsidRPr="00DE68C2" w14:paraId="72D1A3C9" w14:textId="77777777" w:rsidTr="0065468E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5A13ACBB" w14:textId="056F37D9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3FD6776C" w14:textId="005285FE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!A12 Is Not In Table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1B03CE2" w14:textId="7777777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011C6AFE" w14:textId="7777777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3A41514A" w14:textId="7777777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76D85481" w14:textId="7777777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  <w:tc>
                <w:tcPr>
                  <w:tcW w:w="705" w:type="pct"/>
                  <w:vAlign w:val="center"/>
                </w:tcPr>
                <w:p w14:paraId="642ECF40" w14:textId="7777777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</w:tr>
          </w:tbl>
          <w:p w14:paraId="545AC5D2" w14:textId="26EAF774" w:rsidR="00AD366C" w:rsidRPr="00DE68C2" w:rsidRDefault="00AD366C" w:rsidP="00AD366C">
            <w:pPr>
              <w:jc w:val="center"/>
              <w:rPr>
                <w:rFonts w:ascii="Arial Narrow" w:hAnsi="Arial Narrow"/>
                <w:color w:val="404040" w:themeColor="text1" w:themeTint="BF"/>
                <w:lang w:val="en-US"/>
              </w:rPr>
            </w:pPr>
          </w:p>
        </w:tc>
        <w:tc>
          <w:tcPr>
            <w:tcW w:w="3511" w:type="pct"/>
            <w:vMerge w:val="restart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74"/>
              <w:gridCol w:w="3675"/>
            </w:tblGrid>
            <w:tr w:rsidR="00AD366C" w:rsidRPr="00DE68C2" w14:paraId="2240E70F" w14:textId="77777777" w:rsidTr="0065468E">
              <w:tc>
                <w:tcPr>
                  <w:tcW w:w="2500" w:type="pct"/>
                  <w:vAlign w:val="center"/>
                </w:tcPr>
                <w:p w14:paraId="6F85588B" w14:textId="77777777" w:rsidR="00AD366C" w:rsidRPr="00DE68C2" w:rsidRDefault="00AD366C" w:rsidP="00AD366C">
                  <w:pPr>
                    <w:pStyle w:val="ad"/>
                    <w:jc w:val="lef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auto"/>
                      <w:sz w:val="72"/>
                      <w:szCs w:val="72"/>
                      <w:lang w:bidi="ru-RU"/>
                    </w:rPr>
                    <w:t>МАРТ</w:t>
                  </w:r>
                </w:p>
              </w:tc>
              <w:tc>
                <w:tcPr>
                  <w:tcW w:w="2500" w:type="pct"/>
                  <w:vAlign w:val="center"/>
                </w:tcPr>
                <w:p w14:paraId="69A2B684" w14:textId="392A24E9" w:rsidR="00AD366C" w:rsidRPr="00DE68C2" w:rsidRDefault="00AD366C" w:rsidP="00AD366C">
                  <w:pPr>
                    <w:pStyle w:val="ad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instrText xml:space="preserve"> DOCVARIABLE  MonthStart1 \@  yyyy   \* MERGEFORMAT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t>2030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end"/>
                  </w:r>
                </w:p>
              </w:tc>
            </w:tr>
          </w:tbl>
          <w:p w14:paraId="2EECDCA7" w14:textId="77777777" w:rsidR="00AD366C" w:rsidRPr="00DE68C2" w:rsidRDefault="00AD366C" w:rsidP="00AD366C">
            <w:pPr>
              <w:pStyle w:val="Months"/>
              <w:jc w:val="center"/>
              <w:rPr>
                <w:rFonts w:ascii="Arial Narrow" w:hAnsi="Arial Narrow" w:cs="Arial"/>
                <w:noProof/>
                <w:color w:val="404040" w:themeColor="text1" w:themeTint="BF"/>
                <w:sz w:val="2"/>
                <w:szCs w:val="2"/>
              </w:rPr>
            </w:pPr>
          </w:p>
          <w:tbl>
            <w:tblPr>
              <w:tblStyle w:val="CalendarTable"/>
              <w:tblW w:w="4992" w:type="pct"/>
              <w:tblBorders>
                <w:top w:val="single" w:sz="18" w:space="0" w:color="BFBFBF" w:themeColor="background1" w:themeShade="BF"/>
                <w:left w:val="single" w:sz="18" w:space="0" w:color="BFBFBF" w:themeColor="background1" w:themeShade="BF"/>
                <w:bottom w:val="single" w:sz="18" w:space="0" w:color="BFBFBF" w:themeColor="background1" w:themeShade="BF"/>
                <w:right w:val="single" w:sz="18" w:space="0" w:color="BFBFBF" w:themeColor="background1" w:themeShade="BF"/>
                <w:insideH w:val="single" w:sz="18" w:space="0" w:color="BFBFBF" w:themeColor="background1" w:themeShade="BF"/>
                <w:insideV w:val="single" w:sz="18" w:space="0" w:color="BFBFBF" w:themeColor="background1" w:themeShade="BF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032"/>
              <w:gridCol w:w="1044"/>
              <w:gridCol w:w="1047"/>
              <w:gridCol w:w="1047"/>
              <w:gridCol w:w="1047"/>
              <w:gridCol w:w="1047"/>
              <w:gridCol w:w="1027"/>
            </w:tblGrid>
            <w:tr w:rsidR="00AD366C" w:rsidRPr="00DE68C2" w14:paraId="0F1FC328" w14:textId="77777777" w:rsidTr="0065468E">
              <w:trPr>
                <w:trHeight w:val="284"/>
              </w:trPr>
              <w:tc>
                <w:tcPr>
                  <w:tcW w:w="708" w:type="pct"/>
                  <w:shd w:val="clear" w:color="auto" w:fill="F2F2F2" w:themeFill="background1" w:themeFillShade="F2"/>
                  <w:vAlign w:val="center"/>
                </w:tcPr>
                <w:p w14:paraId="4FD9C0F8" w14:textId="77777777" w:rsidR="00AD366C" w:rsidRPr="00DE68C2" w:rsidRDefault="00AD366C" w:rsidP="00AD366C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shd w:val="clear" w:color="auto" w:fill="F2F2F2" w:themeFill="background1" w:themeFillShade="F2"/>
                  <w:vAlign w:val="center"/>
                </w:tcPr>
                <w:p w14:paraId="6FCCBCD0" w14:textId="77777777" w:rsidR="00AD366C" w:rsidRPr="00DE68C2" w:rsidRDefault="00AD366C" w:rsidP="00AD366C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1C7465C9" w14:textId="77777777" w:rsidR="00AD366C" w:rsidRPr="00DE68C2" w:rsidRDefault="00AD366C" w:rsidP="00AD366C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38718AFD" w14:textId="77777777" w:rsidR="00AD366C" w:rsidRPr="00DE68C2" w:rsidRDefault="00AD366C" w:rsidP="00AD366C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76EDE3DF" w14:textId="77777777" w:rsidR="00AD366C" w:rsidRPr="00DE68C2" w:rsidRDefault="00AD366C" w:rsidP="00AD366C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shd w:val="clear" w:color="auto" w:fill="C00000"/>
                  <w:vAlign w:val="center"/>
                </w:tcPr>
                <w:p w14:paraId="1F4BEBA8" w14:textId="77777777" w:rsidR="00AD366C" w:rsidRPr="00DE68C2" w:rsidRDefault="00AD366C" w:rsidP="00AD366C">
                  <w:pPr>
                    <w:pStyle w:val="Days"/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shd w:val="clear" w:color="auto" w:fill="C00000"/>
                  <w:vAlign w:val="center"/>
                </w:tcPr>
                <w:p w14:paraId="3E9C596F" w14:textId="77777777" w:rsidR="00AD366C" w:rsidRPr="00DE68C2" w:rsidRDefault="00AD366C" w:rsidP="00AD366C">
                  <w:pPr>
                    <w:pStyle w:val="Days"/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ВС</w:t>
                  </w:r>
                </w:p>
              </w:tc>
            </w:tr>
            <w:tr w:rsidR="00AD366C" w:rsidRPr="00DE68C2" w14:paraId="4B46E3A5" w14:textId="77777777" w:rsidTr="0065468E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508E821D" w14:textId="35ABFCCD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MonthStart3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“понедельник" 1 ""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06226F4D" w14:textId="138F1E23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MonthStart3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“вторник"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3248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2148B80" w14:textId="0398B5D0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MonthStart3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“среда"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3248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938A5FD" w14:textId="756C111D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MonthStart3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“четверг"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97AF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D449162" w14:textId="12172CB0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MonthStart3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= “пятница"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53248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53248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A0C7B"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A8A3877" w14:textId="01294F85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MonthStart3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“суббота"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53248A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="0053248A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63A4FB3B" w14:textId="17676F73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MonthStart3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“воскресенье"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AD366C" w:rsidRPr="00DE68C2" w14:paraId="4C96350E" w14:textId="77777777" w:rsidTr="0065468E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79980947" w14:textId="7814B832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58A8EEEA" w14:textId="55384A1B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3E2663D" w14:textId="21880C8E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F792D30" w14:textId="3C567B77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6C79461" w14:textId="00213302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1943684" w14:textId="0834D42B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7DFC214B" w14:textId="67F0AD3B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AD366C" w:rsidRPr="00DE68C2" w14:paraId="09C09A3B" w14:textId="77777777" w:rsidTr="0065468E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397E28D6" w14:textId="0BE64EF7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37F16FE9" w14:textId="6C95547F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45F1323" w14:textId="5FBA5F2F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E6E0939" w14:textId="0931DCBE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E648B93" w14:textId="40B31DBC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24B6543" w14:textId="39A63D62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01789389" w14:textId="09996688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AD366C" w:rsidRPr="00DE68C2" w14:paraId="1BE6FFF0" w14:textId="77777777" w:rsidTr="0065468E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3CE98A66" w14:textId="4365A436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666F3C8A" w14:textId="6080F2BB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472553F" w14:textId="13F67536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13D26EE" w14:textId="7543D3A3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20B5884" w14:textId="148CC56B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84FBAE9" w14:textId="45B1A6C0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55C25941" w14:textId="61F3BF5E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AD366C" w:rsidRPr="00DE68C2" w14:paraId="53C6CCC2" w14:textId="77777777" w:rsidTr="0065468E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07F54E31" w14:textId="52C7A0B4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68C56386" w14:textId="697B94C7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787EE95" w14:textId="278515E3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4D8C157" w14:textId="46FFD953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797AF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797AF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A7E0024" w14:textId="3D765F3B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2E38D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797AF3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29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ED8679A" w14:textId="2A4F5D28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B2027D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="00B2027D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30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5F0B68F8" w14:textId="4909EEC8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AA0C7B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="00AA0C7B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31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AD366C" w:rsidRPr="00DE68C2" w14:paraId="43D864E1" w14:textId="77777777" w:rsidTr="0065468E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0CAA0014" w14:textId="7A942243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E029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70D1AB52" w14:textId="17C1B252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E029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E029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E029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AE029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E029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6A66180" w14:textId="77777777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7F736F4" w14:textId="77777777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204051B" w14:textId="77777777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F44CE2C" w14:textId="77777777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0DA6675F" w14:textId="77777777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</w:tr>
          </w:tbl>
          <w:p w14:paraId="3963DC76" w14:textId="77777777" w:rsidR="00AD366C" w:rsidRPr="00DE68C2" w:rsidRDefault="00AD366C" w:rsidP="00AD366C">
            <w:pPr>
              <w:jc w:val="right"/>
              <w:rPr>
                <w:rFonts w:ascii="Arial Narrow" w:hAnsi="Arial Narrow"/>
                <w:color w:val="404040" w:themeColor="text1" w:themeTint="BF"/>
                <w:sz w:val="44"/>
                <w:szCs w:val="44"/>
              </w:rPr>
            </w:pPr>
          </w:p>
        </w:tc>
      </w:tr>
      <w:tr w:rsidR="00AD366C" w:rsidRPr="00DE68C2" w14:paraId="69F823CC" w14:textId="77777777" w:rsidTr="00936902">
        <w:trPr>
          <w:trHeight w:val="3856"/>
          <w:jc w:val="center"/>
        </w:trPr>
        <w:tc>
          <w:tcPr>
            <w:tcW w:w="1489" w:type="pct"/>
            <w:tcBorders>
              <w:bottom w:val="dashed" w:sz="4" w:space="0" w:color="auto"/>
            </w:tcBorders>
            <w:tcMar>
              <w:right w:w="170" w:type="dxa"/>
            </w:tcMar>
            <w:vAlign w:val="center"/>
          </w:tcPr>
          <w:p w14:paraId="5FA2DC82" w14:textId="77777777" w:rsidR="00AD366C" w:rsidRPr="00DE68C2" w:rsidRDefault="00AD366C" w:rsidP="00AD366C">
            <w:pPr>
              <w:pStyle w:val="Months"/>
              <w:jc w:val="center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DE68C2">
              <w:rPr>
                <w:rFonts w:ascii="Arial Narrow" w:hAnsi="Arial Narrow" w:cs="Calibri"/>
                <w:caps w:val="0"/>
                <w:noProof/>
                <w:color w:val="auto"/>
                <w:sz w:val="28"/>
                <w:szCs w:val="28"/>
                <w:lang w:bidi="ru-RU"/>
              </w:rPr>
              <w:t>АПРЕЛЬ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18"/>
              <w:gridCol w:w="422"/>
              <w:gridCol w:w="422"/>
              <w:gridCol w:w="422"/>
              <w:gridCol w:w="422"/>
              <w:gridCol w:w="422"/>
              <w:gridCol w:w="414"/>
            </w:tblGrid>
            <w:tr w:rsidR="00AD366C" w:rsidRPr="00DE68C2" w14:paraId="2C06B2BA" w14:textId="77777777" w:rsidTr="0065468E">
              <w:trPr>
                <w:trHeight w:val="170"/>
              </w:trPr>
              <w:tc>
                <w:tcPr>
                  <w:tcW w:w="70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5F26017" w14:textId="77777777" w:rsidR="00AD366C" w:rsidRPr="00DE68C2" w:rsidRDefault="00AD366C" w:rsidP="00AD366C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E5D054F" w14:textId="77777777" w:rsidR="00AD366C" w:rsidRPr="00DE68C2" w:rsidRDefault="00AD366C" w:rsidP="00AD366C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1A16EF6" w14:textId="77777777" w:rsidR="00AD366C" w:rsidRPr="00DE68C2" w:rsidRDefault="00AD366C" w:rsidP="00AD366C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92A7CE0" w14:textId="77777777" w:rsidR="00AD366C" w:rsidRPr="00DE68C2" w:rsidRDefault="00AD366C" w:rsidP="00AD366C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E058F57" w14:textId="77777777" w:rsidR="00AD366C" w:rsidRPr="00DE68C2" w:rsidRDefault="00AD366C" w:rsidP="00AD366C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658E115" w14:textId="77777777" w:rsidR="00AD366C" w:rsidRPr="00DE68C2" w:rsidRDefault="00AD366C" w:rsidP="00AD366C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ABFD2CB" w14:textId="77777777" w:rsidR="00AD366C" w:rsidRPr="00DE68C2" w:rsidRDefault="00AD366C" w:rsidP="00AD366C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AD366C" w:rsidRPr="00DE68C2" w14:paraId="5EA8A104" w14:textId="77777777" w:rsidTr="0065468E">
              <w:trPr>
                <w:trHeight w:val="284"/>
              </w:trPr>
              <w:tc>
                <w:tcPr>
                  <w:tcW w:w="708" w:type="pct"/>
                  <w:tcBorders>
                    <w:top w:val="single" w:sz="4" w:space="0" w:color="auto"/>
                  </w:tcBorders>
                  <w:vAlign w:val="center"/>
                </w:tcPr>
                <w:p w14:paraId="18036283" w14:textId="35E7FC90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="00AA0C7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A0C7B"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</w:tcBorders>
                  <w:vAlign w:val="center"/>
                </w:tcPr>
                <w:p w14:paraId="54E7065E" w14:textId="2951E495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AA0C7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AA0C7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3DEC28A1" w14:textId="27B2378E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AA0C7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AA0C7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27DF7238" w14:textId="41C47142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AA0C7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AA0C7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422D9DFE" w14:textId="4755255F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AA0C7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AA0C7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6B12F655" w14:textId="3357BEE1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AA0C7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="00AA0C7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</w:tcBorders>
                  <w:vAlign w:val="center"/>
                </w:tcPr>
                <w:p w14:paraId="51810BA5" w14:textId="19CD93D9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7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7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AD366C" w:rsidRPr="00DE68C2" w14:paraId="066261CC" w14:textId="77777777" w:rsidTr="0065468E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0635FBC3" w14:textId="681590BA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60080B21" w14:textId="1D8C99EA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F9FE009" w14:textId="3E124BDE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3627417" w14:textId="0774C60D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30C6063" w14:textId="64FF902F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CDA7B1F" w14:textId="50A9B620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44B24734" w14:textId="7B022E1F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AD366C" w:rsidRPr="00DE68C2" w14:paraId="49BCDAA2" w14:textId="77777777" w:rsidTr="0065468E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074E82AA" w14:textId="11053DBD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69F76608" w14:textId="518C9AA6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3123C89" w14:textId="4D572F28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DA948BB" w14:textId="63899FEF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2581C87" w14:textId="1ABF9F0F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94B44C7" w14:textId="410DBA85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079A690D" w14:textId="505CDB59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AD366C" w:rsidRPr="00DE68C2" w14:paraId="54BC9C20" w14:textId="77777777" w:rsidTr="0065468E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6D1C5A8E" w14:textId="63FFD920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73CAF464" w14:textId="6185A613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C0E9571" w14:textId="6035B79C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687E64B" w14:textId="16606F68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69AA7B6" w14:textId="3E0268F3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620AA22" w14:textId="57AFAF9E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5E2BE352" w14:textId="021DE11C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AD366C" w:rsidRPr="00DE68C2" w14:paraId="5FEA835C" w14:textId="77777777" w:rsidTr="0065468E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62BE6192" w14:textId="039C31E6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3CB21819" w14:textId="669C3D0C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7534CCE" w14:textId="29CAC2C2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1B62684" w14:textId="1F44CB69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AE029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3F0922E" w14:textId="59172B40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53248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F24F534" w14:textId="44C2D171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797AF3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77DFCDE3" w14:textId="45C5B33B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2E38D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AD366C" w:rsidRPr="00DE68C2" w14:paraId="06A2FA9B" w14:textId="77777777" w:rsidTr="0065468E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42BE510A" w14:textId="1450AECB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B2027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1A37C6B3" w14:textId="704B57A1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A0C7B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2027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8CE813D" w14:textId="7777777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5540F48C" w14:textId="7777777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37F29493" w14:textId="7777777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703A8C96" w14:textId="7777777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  <w:tc>
                <w:tcPr>
                  <w:tcW w:w="705" w:type="pct"/>
                  <w:vAlign w:val="center"/>
                </w:tcPr>
                <w:p w14:paraId="113057BF" w14:textId="7777777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</w:tr>
          </w:tbl>
          <w:p w14:paraId="68156E83" w14:textId="77777777" w:rsidR="00AD366C" w:rsidRPr="00DE68C2" w:rsidRDefault="00AD366C" w:rsidP="00AD366C">
            <w:pPr>
              <w:rPr>
                <w:rFonts w:ascii="Arial Narrow" w:hAnsi="Arial Narrow"/>
                <w:color w:val="404040" w:themeColor="text1" w:themeTint="BF"/>
              </w:rPr>
            </w:pPr>
          </w:p>
        </w:tc>
        <w:tc>
          <w:tcPr>
            <w:tcW w:w="3511" w:type="pct"/>
            <w:vMerge/>
            <w:tcBorders>
              <w:bottom w:val="dashed" w:sz="4" w:space="0" w:color="auto"/>
            </w:tcBorders>
          </w:tcPr>
          <w:p w14:paraId="193D9133" w14:textId="77777777" w:rsidR="00AD366C" w:rsidRPr="00DE68C2" w:rsidRDefault="00AD366C" w:rsidP="00AD366C">
            <w:pPr>
              <w:rPr>
                <w:rFonts w:ascii="Arial Narrow" w:hAnsi="Arial Narrow"/>
                <w:color w:val="404040" w:themeColor="text1" w:themeTint="BF"/>
              </w:rPr>
            </w:pPr>
          </w:p>
        </w:tc>
      </w:tr>
    </w:tbl>
    <w:p w14:paraId="0C63AABD" w14:textId="77777777" w:rsidR="006F7146" w:rsidRPr="00DE68C2" w:rsidRDefault="006F7146" w:rsidP="00C800AA">
      <w:pPr>
        <w:pStyle w:val="a5"/>
        <w:rPr>
          <w:rFonts w:ascii="Arial Narrow" w:hAnsi="Arial Narrow" w:cs="Arial"/>
          <w:noProof/>
          <w:sz w:val="2"/>
          <w:szCs w:val="2"/>
        </w:rPr>
      </w:pPr>
    </w:p>
    <w:p w14:paraId="68858935" w14:textId="77777777" w:rsidR="001D68E1" w:rsidRPr="00DE68C2" w:rsidRDefault="001D68E1" w:rsidP="00C800AA">
      <w:pPr>
        <w:pStyle w:val="a5"/>
        <w:rPr>
          <w:rFonts w:ascii="Arial Narrow" w:hAnsi="Arial Narrow" w:cs="Arial"/>
          <w:noProof/>
          <w:sz w:val="2"/>
          <w:szCs w:val="2"/>
        </w:rPr>
      </w:pPr>
    </w:p>
    <w:sectPr w:rsidR="001D68E1" w:rsidRPr="00DE68C2" w:rsidSect="00067EAD">
      <w:pgSz w:w="11906" w:h="16838" w:code="9"/>
      <w:pgMar w:top="720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0280BE" w14:textId="77777777" w:rsidR="009707C0" w:rsidRDefault="009707C0">
      <w:pPr>
        <w:spacing w:after="0"/>
      </w:pPr>
      <w:r>
        <w:separator/>
      </w:r>
    </w:p>
  </w:endnote>
  <w:endnote w:type="continuationSeparator" w:id="0">
    <w:p w14:paraId="69BC3AFD" w14:textId="77777777" w:rsidR="009707C0" w:rsidRDefault="009707C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C42737" w14:textId="77777777" w:rsidR="009707C0" w:rsidRDefault="009707C0">
      <w:pPr>
        <w:spacing w:after="0"/>
      </w:pPr>
      <w:r>
        <w:separator/>
      </w:r>
    </w:p>
  </w:footnote>
  <w:footnote w:type="continuationSeparator" w:id="0">
    <w:p w14:paraId="583F26D2" w14:textId="77777777" w:rsidR="009707C0" w:rsidRDefault="009707C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30"/>
    <w:docVar w:name="MonthEnd10" w:val="31.10.2030"/>
    <w:docVar w:name="MonthEnd11" w:val="30.11.2030"/>
    <w:docVar w:name="MonthEnd12" w:val="31.12.2030"/>
    <w:docVar w:name="MonthEnd2" w:val="28.02.2030"/>
    <w:docVar w:name="MonthEnd3" w:val="31.03.2030"/>
    <w:docVar w:name="MonthEnd4" w:val="30.04.2030"/>
    <w:docVar w:name="MonthEnd5" w:val="31.05.2030"/>
    <w:docVar w:name="MonthEnd6" w:val="30.06.2030"/>
    <w:docVar w:name="MonthEnd7" w:val="31.07.2030"/>
    <w:docVar w:name="MonthEnd8" w:val="31.08.2030"/>
    <w:docVar w:name="MonthEnd9" w:val="30.09.2030"/>
    <w:docVar w:name="Months" w:val="12"/>
    <w:docVar w:name="MonthStart1" w:val="01.01.2030"/>
    <w:docVar w:name="MonthStart10" w:val="01.10.2030"/>
    <w:docVar w:name="MonthStart11" w:val="01.11.2030"/>
    <w:docVar w:name="MonthStart12" w:val="01.12.2030"/>
    <w:docVar w:name="MonthStart2" w:val="01.02.2030"/>
    <w:docVar w:name="MonthStart3" w:val="01.03.2030"/>
    <w:docVar w:name="MonthStart4" w:val="01.04.2030"/>
    <w:docVar w:name="MonthStart5" w:val="01.05.2030"/>
    <w:docVar w:name="MonthStart6" w:val="01.06.2030"/>
    <w:docVar w:name="MonthStart7" w:val="01.07.2030"/>
    <w:docVar w:name="MonthStart8" w:val="01.08.2030"/>
    <w:docVar w:name="MonthStart9" w:val="01.09.2030"/>
    <w:docVar w:name="MonthStartLast" w:val="12/1/2012"/>
    <w:docVar w:name="WeekStart" w:val="понедельник"/>
  </w:docVars>
  <w:rsids>
    <w:rsidRoot w:val="00285C1D"/>
    <w:rsid w:val="0005357B"/>
    <w:rsid w:val="00067EAD"/>
    <w:rsid w:val="00071356"/>
    <w:rsid w:val="00097A25"/>
    <w:rsid w:val="000A5A57"/>
    <w:rsid w:val="00102A98"/>
    <w:rsid w:val="001274F3"/>
    <w:rsid w:val="00151CCE"/>
    <w:rsid w:val="001A6011"/>
    <w:rsid w:val="001B01F9"/>
    <w:rsid w:val="001C41F9"/>
    <w:rsid w:val="001D68E1"/>
    <w:rsid w:val="00285C1D"/>
    <w:rsid w:val="002D544E"/>
    <w:rsid w:val="002E38D2"/>
    <w:rsid w:val="002E6538"/>
    <w:rsid w:val="003327F5"/>
    <w:rsid w:val="00340CAF"/>
    <w:rsid w:val="003631F3"/>
    <w:rsid w:val="003B0DA0"/>
    <w:rsid w:val="003C0D41"/>
    <w:rsid w:val="003E085C"/>
    <w:rsid w:val="003E7B3A"/>
    <w:rsid w:val="003F63B3"/>
    <w:rsid w:val="00416364"/>
    <w:rsid w:val="00424E47"/>
    <w:rsid w:val="00431B29"/>
    <w:rsid w:val="004374E1"/>
    <w:rsid w:val="00440416"/>
    <w:rsid w:val="00462EAD"/>
    <w:rsid w:val="0049604D"/>
    <w:rsid w:val="004A6170"/>
    <w:rsid w:val="004F6AAC"/>
    <w:rsid w:val="00510449"/>
    <w:rsid w:val="00512F2D"/>
    <w:rsid w:val="0053248A"/>
    <w:rsid w:val="00570549"/>
    <w:rsid w:val="00570FBB"/>
    <w:rsid w:val="00583B82"/>
    <w:rsid w:val="005923AC"/>
    <w:rsid w:val="005A16B8"/>
    <w:rsid w:val="005D5149"/>
    <w:rsid w:val="005E656F"/>
    <w:rsid w:val="00620124"/>
    <w:rsid w:val="00667021"/>
    <w:rsid w:val="006874E4"/>
    <w:rsid w:val="006974E1"/>
    <w:rsid w:val="006B6899"/>
    <w:rsid w:val="006C0896"/>
    <w:rsid w:val="006F513E"/>
    <w:rsid w:val="006F7146"/>
    <w:rsid w:val="00727D08"/>
    <w:rsid w:val="00733B44"/>
    <w:rsid w:val="00797AF3"/>
    <w:rsid w:val="007B5FEE"/>
    <w:rsid w:val="007C0139"/>
    <w:rsid w:val="007D45A1"/>
    <w:rsid w:val="007F564D"/>
    <w:rsid w:val="0085553D"/>
    <w:rsid w:val="008711BC"/>
    <w:rsid w:val="008B1201"/>
    <w:rsid w:val="008F16F7"/>
    <w:rsid w:val="009164BA"/>
    <w:rsid w:val="009166BD"/>
    <w:rsid w:val="00936902"/>
    <w:rsid w:val="0095517E"/>
    <w:rsid w:val="009707C0"/>
    <w:rsid w:val="00977AAE"/>
    <w:rsid w:val="00996E56"/>
    <w:rsid w:val="00997268"/>
    <w:rsid w:val="009D07C4"/>
    <w:rsid w:val="00A12667"/>
    <w:rsid w:val="00A14581"/>
    <w:rsid w:val="00A20E4C"/>
    <w:rsid w:val="00A76704"/>
    <w:rsid w:val="00AA0C7B"/>
    <w:rsid w:val="00AA23D3"/>
    <w:rsid w:val="00AA3C50"/>
    <w:rsid w:val="00AD366C"/>
    <w:rsid w:val="00AE0290"/>
    <w:rsid w:val="00AE302A"/>
    <w:rsid w:val="00AE36BB"/>
    <w:rsid w:val="00B2027D"/>
    <w:rsid w:val="00B37C7E"/>
    <w:rsid w:val="00B41D71"/>
    <w:rsid w:val="00B61F0C"/>
    <w:rsid w:val="00B65B09"/>
    <w:rsid w:val="00B85583"/>
    <w:rsid w:val="00B9476B"/>
    <w:rsid w:val="00BB4700"/>
    <w:rsid w:val="00BC3952"/>
    <w:rsid w:val="00BE4B21"/>
    <w:rsid w:val="00BE5AB8"/>
    <w:rsid w:val="00BF49DC"/>
    <w:rsid w:val="00C44DFB"/>
    <w:rsid w:val="00C6519B"/>
    <w:rsid w:val="00C70F21"/>
    <w:rsid w:val="00C7354B"/>
    <w:rsid w:val="00C800AA"/>
    <w:rsid w:val="00C91F9B"/>
    <w:rsid w:val="00DB07E2"/>
    <w:rsid w:val="00DE32AC"/>
    <w:rsid w:val="00DE68C2"/>
    <w:rsid w:val="00DF25D7"/>
    <w:rsid w:val="00E1407A"/>
    <w:rsid w:val="00E33F1A"/>
    <w:rsid w:val="00E50BDE"/>
    <w:rsid w:val="00E774CD"/>
    <w:rsid w:val="00E77E1D"/>
    <w:rsid w:val="00E82D17"/>
    <w:rsid w:val="00E97684"/>
    <w:rsid w:val="00ED5F48"/>
    <w:rsid w:val="00ED75B6"/>
    <w:rsid w:val="00F04558"/>
    <w:rsid w:val="00F1140A"/>
    <w:rsid w:val="00F6081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4FFE6CE-08DD-47BA-A0EF-DB12F1392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858</Words>
  <Characters>4895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2020-12-13T10:05:00Z</dcterms:created>
  <dcterms:modified xsi:type="dcterms:W3CDTF">2020-12-13T10:05:00Z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