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</w:tblPr>
      <w:tblGrid>
        <w:gridCol w:w="3117"/>
        <w:gridCol w:w="7349"/>
      </w:tblGrid>
      <w:tr w:rsidR="009F64EF" w:rsidRPr="00DE68C2" w14:paraId="470D662C" w14:textId="77777777" w:rsidTr="00E10AA7">
        <w:trPr>
          <w:trHeight w:val="3856"/>
          <w:jc w:val="center"/>
        </w:trPr>
        <w:tc>
          <w:tcPr>
            <w:tcW w:w="1489" w:type="pct"/>
            <w:tcMar>
              <w:right w:w="170" w:type="dxa"/>
            </w:tcMar>
            <w:vAlign w:val="bottom"/>
          </w:tcPr>
          <w:p w14:paraId="005B62F7" w14:textId="77777777" w:rsidR="009F64EF" w:rsidRPr="00DE68C2" w:rsidRDefault="009F64EF" w:rsidP="009F64EF">
            <w:pPr>
              <w:pStyle w:val="Months"/>
              <w:jc w:val="center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bookmarkStart w:id="0" w:name="_GoBack"/>
            <w:bookmarkEnd w:id="0"/>
            <w:r w:rsidRPr="00DE68C2">
              <w:rPr>
                <w:rFonts w:ascii="Arial Narrow" w:hAnsi="Arial Narrow" w:cs="Calibri"/>
                <w:caps w:val="0"/>
                <w:noProof/>
                <w:color w:val="auto"/>
                <w:sz w:val="28"/>
                <w:szCs w:val="28"/>
                <w:lang w:bidi="ru-RU"/>
              </w:rPr>
              <w:t>ОКТЯБРЬ</w:t>
            </w:r>
          </w:p>
          <w:tbl>
            <w:tblPr>
              <w:tblStyle w:val="CalendarTable"/>
              <w:tblW w:w="4992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17"/>
              <w:gridCol w:w="422"/>
              <w:gridCol w:w="422"/>
              <w:gridCol w:w="422"/>
              <w:gridCol w:w="422"/>
              <w:gridCol w:w="422"/>
              <w:gridCol w:w="415"/>
            </w:tblGrid>
            <w:tr w:rsidR="009F64EF" w:rsidRPr="00DE68C2" w14:paraId="31511BA3" w14:textId="77777777" w:rsidTr="003E4EB0">
              <w:trPr>
                <w:trHeight w:val="170"/>
              </w:trPr>
              <w:tc>
                <w:tcPr>
                  <w:tcW w:w="707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CF05A46" w14:textId="77777777" w:rsidR="009F64EF" w:rsidRPr="00DE68C2" w:rsidRDefault="009F64EF" w:rsidP="009F64EF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BC40048" w14:textId="77777777" w:rsidR="009F64EF" w:rsidRPr="00DE68C2" w:rsidRDefault="009F64EF" w:rsidP="009F64EF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94B8BA4" w14:textId="77777777" w:rsidR="009F64EF" w:rsidRPr="00DE68C2" w:rsidRDefault="009F64EF" w:rsidP="009F64EF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2390958" w14:textId="77777777" w:rsidR="009F64EF" w:rsidRPr="00DE68C2" w:rsidRDefault="009F64EF" w:rsidP="009F64EF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12824A0" w14:textId="77777777" w:rsidR="009F64EF" w:rsidRPr="00DE68C2" w:rsidRDefault="009F64EF" w:rsidP="009F64EF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C11D5AE" w14:textId="77777777" w:rsidR="009F64EF" w:rsidRPr="00DE68C2" w:rsidRDefault="009F64EF" w:rsidP="009F64EF">
                  <w:pPr>
                    <w:pStyle w:val="Days"/>
                    <w:rPr>
                      <w:rFonts w:ascii="Arial Narrow" w:hAnsi="Arial Narrow"/>
                      <w:noProof/>
                      <w:color w:val="C00000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33F5FF6" w14:textId="77777777" w:rsidR="009F64EF" w:rsidRPr="00DE68C2" w:rsidRDefault="009F64EF" w:rsidP="009F64EF">
                  <w:pPr>
                    <w:pStyle w:val="Days"/>
                    <w:rPr>
                      <w:rFonts w:ascii="Arial Narrow" w:hAnsi="Arial Narrow"/>
                      <w:noProof/>
                      <w:color w:val="C00000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16"/>
                      <w:szCs w:val="16"/>
                      <w:lang w:bidi="ru-RU"/>
                    </w:rPr>
                    <w:t>ВС</w:t>
                  </w:r>
                </w:p>
              </w:tc>
            </w:tr>
            <w:tr w:rsidR="009F64EF" w:rsidRPr="00DE68C2" w14:paraId="6F16EA10" w14:textId="77777777" w:rsidTr="003E4EB0">
              <w:trPr>
                <w:trHeight w:val="284"/>
              </w:trPr>
              <w:tc>
                <w:tcPr>
                  <w:tcW w:w="707" w:type="pct"/>
                  <w:tcBorders>
                    <w:top w:val="single" w:sz="4" w:space="0" w:color="auto"/>
                  </w:tcBorders>
                  <w:vAlign w:val="center"/>
                </w:tcPr>
                <w:p w14:paraId="0F9E09B2" w14:textId="1B09841F" w:rsidR="009F64EF" w:rsidRPr="00DE68C2" w:rsidRDefault="009F64EF" w:rsidP="009F64EF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MonthStart10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F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</w:tcBorders>
                  <w:vAlign w:val="center"/>
                </w:tcPr>
                <w:p w14:paraId="3CE6B51A" w14:textId="1DDB2AF0" w:rsidR="009F64EF" w:rsidRPr="00DE68C2" w:rsidRDefault="009F64EF" w:rsidP="009F64EF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MonthStart10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F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A327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DB6F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FF5"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79BE6C33" w14:textId="37F33EA7" w:rsidR="009F64EF" w:rsidRPr="00DE68C2" w:rsidRDefault="009F64EF" w:rsidP="009F64EF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MonthStart10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F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F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F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DB6F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F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DB6F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F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1949E4DA" w14:textId="0380F485" w:rsidR="009F64EF" w:rsidRPr="00DE68C2" w:rsidRDefault="009F64EF" w:rsidP="009F64EF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MonthStart10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F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F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F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DB6F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F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DB6F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F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42DD50A4" w14:textId="415791EF" w:rsidR="009F64EF" w:rsidRPr="00DE68C2" w:rsidRDefault="009F64EF" w:rsidP="009F64EF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MonthStart10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F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F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F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DB6F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F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DB6F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F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3F6B8E6D" w14:textId="025159B5" w:rsidR="009F64EF" w:rsidRPr="00DE68C2" w:rsidRDefault="009F64EF" w:rsidP="009F64EF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MonthStart10 \@ dddd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FF5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FF5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FF5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5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DB6FF5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FF5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5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="00DB6FF5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FF5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5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4" w:space="0" w:color="auto"/>
                  </w:tcBorders>
                  <w:vAlign w:val="center"/>
                </w:tcPr>
                <w:p w14:paraId="1C43C630" w14:textId="76DAC2D7" w:rsidR="009F64EF" w:rsidRPr="00DE68C2" w:rsidRDefault="009F64EF" w:rsidP="009F64EF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MonthStart10 \@ dddd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FF5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FF5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5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FF5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FF5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FF5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6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9F64EF" w:rsidRPr="00DE68C2" w14:paraId="272CA803" w14:textId="77777777" w:rsidTr="003E4EB0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5D1E64B7" w14:textId="4045A44B" w:rsidR="009F64EF" w:rsidRPr="00DE68C2" w:rsidRDefault="009F64EF" w:rsidP="009F64EF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F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720AB8E3" w14:textId="42F39D0D" w:rsidR="009F64EF" w:rsidRPr="00DE68C2" w:rsidRDefault="009F64EF" w:rsidP="009F64EF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F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063D8B3" w14:textId="32C2D26C" w:rsidR="009F64EF" w:rsidRPr="00DE68C2" w:rsidRDefault="009F64EF" w:rsidP="009F64EF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F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17D04CC" w14:textId="216BB7A8" w:rsidR="009F64EF" w:rsidRPr="00DE68C2" w:rsidRDefault="009F64EF" w:rsidP="009F64EF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F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42DE1AC" w14:textId="6409D94F" w:rsidR="009F64EF" w:rsidRPr="00DE68C2" w:rsidRDefault="009F64EF" w:rsidP="009F64EF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F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F375BFA" w14:textId="59FDD931" w:rsidR="009F64EF" w:rsidRPr="00DE68C2" w:rsidRDefault="009F64EF" w:rsidP="009F64EF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FF5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12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59D04D27" w14:textId="6DDA5E7C" w:rsidR="009F64EF" w:rsidRPr="00DE68C2" w:rsidRDefault="009F64EF" w:rsidP="009F64EF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FF5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13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9F64EF" w:rsidRPr="00DE68C2" w14:paraId="73A13331" w14:textId="77777777" w:rsidTr="003E4EB0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77364292" w14:textId="3AB90F59" w:rsidR="009F64EF" w:rsidRPr="00DE68C2" w:rsidRDefault="009F64EF" w:rsidP="009F64EF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F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77A4BFD1" w14:textId="43F116D4" w:rsidR="009F64EF" w:rsidRPr="00DE68C2" w:rsidRDefault="009F64EF" w:rsidP="009F64EF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F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65F9A9B" w14:textId="585C9ADE" w:rsidR="009F64EF" w:rsidRPr="00DE68C2" w:rsidRDefault="009F64EF" w:rsidP="009F64EF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F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CBAF285" w14:textId="7B8131A0" w:rsidR="009F64EF" w:rsidRPr="00DE68C2" w:rsidRDefault="009F64EF" w:rsidP="009F64EF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F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AF6935C" w14:textId="5CAB39FC" w:rsidR="009F64EF" w:rsidRPr="00DE68C2" w:rsidRDefault="009F64EF" w:rsidP="009F64EF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F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0800F5A" w14:textId="36A9DF97" w:rsidR="009F64EF" w:rsidRPr="00DE68C2" w:rsidRDefault="009F64EF" w:rsidP="009F64EF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FF5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19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7BD9F537" w14:textId="6DCE6E00" w:rsidR="009F64EF" w:rsidRPr="00DE68C2" w:rsidRDefault="009F64EF" w:rsidP="009F64EF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FF5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20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9F64EF" w:rsidRPr="00DE68C2" w14:paraId="6831D647" w14:textId="77777777" w:rsidTr="003E4EB0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0A35D484" w14:textId="0DB6139A" w:rsidR="009F64EF" w:rsidRPr="00DE68C2" w:rsidRDefault="009F64EF" w:rsidP="009F64EF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F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4E268D37" w14:textId="262EB98D" w:rsidR="009F64EF" w:rsidRPr="00DE68C2" w:rsidRDefault="009F64EF" w:rsidP="009F64EF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F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80458D6" w14:textId="7FA621BC" w:rsidR="009F64EF" w:rsidRPr="00DE68C2" w:rsidRDefault="009F64EF" w:rsidP="009F64EF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F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9D0EC20" w14:textId="133C12E7" w:rsidR="009F64EF" w:rsidRPr="00DE68C2" w:rsidRDefault="009F64EF" w:rsidP="009F64EF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F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EFF4E0E" w14:textId="6666F997" w:rsidR="009F64EF" w:rsidRPr="00DE68C2" w:rsidRDefault="009F64EF" w:rsidP="009F64EF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F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3626566" w14:textId="7081B511" w:rsidR="009F64EF" w:rsidRPr="00DE68C2" w:rsidRDefault="009F64EF" w:rsidP="009F64EF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FF5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26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10D8CCB4" w14:textId="608BA4CC" w:rsidR="009F64EF" w:rsidRPr="00DE68C2" w:rsidRDefault="009F64EF" w:rsidP="009F64EF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FF5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27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9F64EF" w:rsidRPr="00DE68C2" w14:paraId="36F815DB" w14:textId="77777777" w:rsidTr="003E4EB0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5AF6472B" w14:textId="3186B99B" w:rsidR="009F64EF" w:rsidRPr="00DE68C2" w:rsidRDefault="009F64EF" w:rsidP="009F64EF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F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F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MonthEnd10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F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F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F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F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3515339C" w14:textId="67ED3D5F" w:rsidR="009F64EF" w:rsidRPr="00DE68C2" w:rsidRDefault="009F64EF" w:rsidP="009F64EF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F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F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MonthEnd10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F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F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F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F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969AC3C" w14:textId="2810F98C" w:rsidR="009F64EF" w:rsidRPr="00DE68C2" w:rsidRDefault="009F64EF" w:rsidP="009F64EF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F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F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MonthEnd10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F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F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F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F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30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60134FE" w14:textId="03D57C69" w:rsidR="009F64EF" w:rsidRPr="00DE68C2" w:rsidRDefault="009F64EF" w:rsidP="009F64EF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F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F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MonthEnd10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F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F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F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F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31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75ABAC7" w14:textId="0539368D" w:rsidR="009F64EF" w:rsidRPr="00DE68C2" w:rsidRDefault="009F64EF" w:rsidP="009F64EF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F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F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MonthEnd10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F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A327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EBC6193" w14:textId="695F3B9F" w:rsidR="009F64EF" w:rsidRPr="00DE68C2" w:rsidRDefault="009F64EF" w:rsidP="009F64EF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FF5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A327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MonthEnd10 \@ 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A327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A327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A327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3BF812DA" w14:textId="4D4973B8" w:rsidR="009F64EF" w:rsidRPr="00DE68C2" w:rsidRDefault="009F64EF" w:rsidP="009F64EF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FF5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A327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MonthEnd10 \@ 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A327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A327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A01CCC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A327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9F64EF" w:rsidRPr="00DE68C2" w14:paraId="46E280B0" w14:textId="77777777" w:rsidTr="003E4EB0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666B322C" w14:textId="1D9066D9" w:rsidR="009F64EF" w:rsidRPr="00DE68C2" w:rsidRDefault="009F64EF" w:rsidP="009F64EF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F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A327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MonthEnd10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A327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A327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563C3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A327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3970A3FE" w14:textId="66728BAD" w:rsidR="009F64EF" w:rsidRPr="00DE68C2" w:rsidRDefault="009F64EF" w:rsidP="009F64EF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F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A327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MonthEnd10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A327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A327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4A327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A327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150113B" w14:textId="77777777" w:rsidR="009F64EF" w:rsidRPr="00DE68C2" w:rsidRDefault="009F64EF" w:rsidP="009F64EF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67B1C29F" w14:textId="77777777" w:rsidR="009F64EF" w:rsidRPr="00DE68C2" w:rsidRDefault="009F64EF" w:rsidP="009F64EF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298444D3" w14:textId="77777777" w:rsidR="009F64EF" w:rsidRPr="00DE68C2" w:rsidRDefault="009F64EF" w:rsidP="009F64EF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52511E2E" w14:textId="77777777" w:rsidR="009F64EF" w:rsidRPr="00DE68C2" w:rsidRDefault="009F64EF" w:rsidP="009F64EF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  <w:tc>
                <w:tcPr>
                  <w:tcW w:w="705" w:type="pct"/>
                  <w:vAlign w:val="center"/>
                </w:tcPr>
                <w:p w14:paraId="0CFFA826" w14:textId="77777777" w:rsidR="009F64EF" w:rsidRPr="00DE68C2" w:rsidRDefault="009F64EF" w:rsidP="009F64EF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</w:tr>
          </w:tbl>
          <w:p w14:paraId="545AC5D2" w14:textId="6976745F" w:rsidR="009F64EF" w:rsidRPr="00DE68C2" w:rsidRDefault="009F64EF" w:rsidP="009F64EF">
            <w:pPr>
              <w:jc w:val="center"/>
              <w:rPr>
                <w:rFonts w:ascii="Arial Narrow" w:hAnsi="Arial Narrow"/>
                <w:color w:val="404040" w:themeColor="text1" w:themeTint="BF"/>
                <w:lang w:val="en-US"/>
              </w:rPr>
            </w:pPr>
          </w:p>
        </w:tc>
        <w:tc>
          <w:tcPr>
            <w:tcW w:w="3511" w:type="pct"/>
            <w:vMerge w:val="restart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674"/>
              <w:gridCol w:w="3675"/>
            </w:tblGrid>
            <w:tr w:rsidR="009F64EF" w:rsidRPr="00DE68C2" w14:paraId="6686C285" w14:textId="77777777" w:rsidTr="003E4EB0">
              <w:tc>
                <w:tcPr>
                  <w:tcW w:w="2500" w:type="pct"/>
                  <w:vAlign w:val="center"/>
                </w:tcPr>
                <w:p w14:paraId="7A6FB354" w14:textId="77777777" w:rsidR="009F64EF" w:rsidRPr="00DE68C2" w:rsidRDefault="009F64EF" w:rsidP="009F64EF">
                  <w:pPr>
                    <w:pStyle w:val="ad"/>
                    <w:jc w:val="lef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t>НОЯБРЬ</w:t>
                  </w:r>
                </w:p>
              </w:tc>
              <w:tc>
                <w:tcPr>
                  <w:tcW w:w="2500" w:type="pct"/>
                  <w:vAlign w:val="center"/>
                </w:tcPr>
                <w:p w14:paraId="2A3FA417" w14:textId="176204B9" w:rsidR="009F64EF" w:rsidRPr="00DE68C2" w:rsidRDefault="009F64EF" w:rsidP="009F64EF">
                  <w:pPr>
                    <w:pStyle w:val="ad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instrText xml:space="preserve"> DOCVARIABLE  MonthStart1 \@  yyyy   \* MERGEFORMAT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fldChar w:fldCharType="separate"/>
                  </w:r>
                  <w:r w:rsidR="00DB6FF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t>2024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fldChar w:fldCharType="end"/>
                  </w:r>
                </w:p>
              </w:tc>
            </w:tr>
          </w:tbl>
          <w:p w14:paraId="5AE1630C" w14:textId="77777777" w:rsidR="009F64EF" w:rsidRPr="00DE68C2" w:rsidRDefault="009F64EF" w:rsidP="009F64EF">
            <w:pPr>
              <w:pStyle w:val="Months"/>
              <w:jc w:val="center"/>
              <w:rPr>
                <w:rFonts w:ascii="Arial Narrow" w:hAnsi="Arial Narrow" w:cs="Arial"/>
                <w:noProof/>
                <w:color w:val="404040" w:themeColor="text1" w:themeTint="BF"/>
                <w:sz w:val="2"/>
                <w:szCs w:val="2"/>
              </w:rPr>
            </w:pPr>
          </w:p>
          <w:tbl>
            <w:tblPr>
              <w:tblStyle w:val="CalendarTable"/>
              <w:tblW w:w="4992" w:type="pct"/>
              <w:tblBorders>
                <w:top w:val="single" w:sz="18" w:space="0" w:color="BFBFBF" w:themeColor="background1" w:themeShade="BF"/>
                <w:left w:val="single" w:sz="18" w:space="0" w:color="BFBFBF" w:themeColor="background1" w:themeShade="BF"/>
                <w:bottom w:val="single" w:sz="18" w:space="0" w:color="BFBFBF" w:themeColor="background1" w:themeShade="BF"/>
                <w:right w:val="single" w:sz="18" w:space="0" w:color="BFBFBF" w:themeColor="background1" w:themeShade="BF"/>
                <w:insideH w:val="single" w:sz="18" w:space="0" w:color="BFBFBF" w:themeColor="background1" w:themeShade="BF"/>
                <w:insideV w:val="single" w:sz="18" w:space="0" w:color="BFBFBF" w:themeColor="background1" w:themeShade="BF"/>
              </w:tblBorders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1031"/>
              <w:gridCol w:w="1044"/>
              <w:gridCol w:w="1047"/>
              <w:gridCol w:w="1047"/>
              <w:gridCol w:w="1047"/>
              <w:gridCol w:w="1047"/>
              <w:gridCol w:w="1028"/>
            </w:tblGrid>
            <w:tr w:rsidR="009F64EF" w:rsidRPr="00DE68C2" w14:paraId="44BD30D4" w14:textId="77777777" w:rsidTr="003E4EB0">
              <w:trPr>
                <w:trHeight w:val="284"/>
              </w:trPr>
              <w:tc>
                <w:tcPr>
                  <w:tcW w:w="707" w:type="pct"/>
                  <w:shd w:val="clear" w:color="auto" w:fill="F2F2F2" w:themeFill="background1" w:themeFillShade="F2"/>
                  <w:vAlign w:val="center"/>
                </w:tcPr>
                <w:p w14:paraId="13A1B16F" w14:textId="77777777" w:rsidR="009F64EF" w:rsidRPr="00DE68C2" w:rsidRDefault="009F64EF" w:rsidP="009F64EF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shd w:val="clear" w:color="auto" w:fill="F2F2F2" w:themeFill="background1" w:themeFillShade="F2"/>
                  <w:vAlign w:val="center"/>
                </w:tcPr>
                <w:p w14:paraId="3D209C48" w14:textId="77777777" w:rsidR="009F64EF" w:rsidRPr="00DE68C2" w:rsidRDefault="009F64EF" w:rsidP="009F64EF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27184F66" w14:textId="77777777" w:rsidR="009F64EF" w:rsidRPr="00DE68C2" w:rsidRDefault="009F64EF" w:rsidP="009F64EF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6AAABC57" w14:textId="77777777" w:rsidR="009F64EF" w:rsidRPr="00DE68C2" w:rsidRDefault="009F64EF" w:rsidP="009F64EF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33084FF7" w14:textId="77777777" w:rsidR="009F64EF" w:rsidRPr="00DE68C2" w:rsidRDefault="009F64EF" w:rsidP="009F64EF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shd w:val="clear" w:color="auto" w:fill="C00000"/>
                  <w:vAlign w:val="center"/>
                </w:tcPr>
                <w:p w14:paraId="60F081F5" w14:textId="77777777" w:rsidR="009F64EF" w:rsidRPr="00DE68C2" w:rsidRDefault="009F64EF" w:rsidP="009F64EF">
                  <w:pPr>
                    <w:pStyle w:val="Days"/>
                    <w:rPr>
                      <w:rFonts w:ascii="Arial Narrow" w:hAnsi="Arial Narrow" w:cs="Arial"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shd w:val="clear" w:color="auto" w:fill="C00000"/>
                  <w:vAlign w:val="center"/>
                </w:tcPr>
                <w:p w14:paraId="05B67BEF" w14:textId="77777777" w:rsidR="009F64EF" w:rsidRPr="00DE68C2" w:rsidRDefault="009F64EF" w:rsidP="009F64EF">
                  <w:pPr>
                    <w:pStyle w:val="Days"/>
                    <w:rPr>
                      <w:rFonts w:ascii="Arial Narrow" w:hAnsi="Arial Narrow" w:cs="Arial"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ВС</w:t>
                  </w:r>
                </w:p>
              </w:tc>
            </w:tr>
            <w:tr w:rsidR="009F64EF" w:rsidRPr="00DE68C2" w14:paraId="57B500ED" w14:textId="77777777" w:rsidTr="003E4EB0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290706EA" w14:textId="6F302BF4" w:rsidR="009F64EF" w:rsidRPr="00DE68C2" w:rsidRDefault="009F64EF" w:rsidP="009F64EF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MonthStart11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B6FF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“понедельник" 1 ""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0DA106F1" w14:textId="468DE89B" w:rsidR="009F64EF" w:rsidRPr="00DE68C2" w:rsidRDefault="009F64EF" w:rsidP="009F64EF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MonthStart11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B6FF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“вторник"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B6FF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01CCC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5940D69" w14:textId="75FE3BEB" w:rsidR="009F64EF" w:rsidRPr="00DE68C2" w:rsidRDefault="009F64EF" w:rsidP="009F64EF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MonthStart11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B6FF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“среда"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B6FF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63C33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BD36862" w14:textId="499F4B77" w:rsidR="009F64EF" w:rsidRPr="00DE68C2" w:rsidRDefault="009F64EF" w:rsidP="009F64EF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MonthStart11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B6FF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“четверг"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B6FF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A327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8585F88" w14:textId="04E278E3" w:rsidR="009F64EF" w:rsidRPr="00DE68C2" w:rsidRDefault="009F64EF" w:rsidP="009F64EF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MonthStart11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B6FF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= “пятница"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A327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A327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A01CCC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A327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="00A01CCC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B6FF5"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1559569" w14:textId="23D627EB" w:rsidR="009F64EF" w:rsidRPr="00DE68C2" w:rsidRDefault="009F64EF" w:rsidP="009F64EF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MonthStart11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B6FF5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“суббота"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B6FF5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B6FF5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A01CCC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B6FF5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="00A01CCC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B6FF5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0B51AF0B" w14:textId="0D6E933E" w:rsidR="009F64EF" w:rsidRPr="00DE68C2" w:rsidRDefault="009F64EF" w:rsidP="009F64EF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MonthStart11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B6FF5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“воскресенье"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B6FF5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B6FF5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B6FF5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B6FF5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3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9F64EF" w:rsidRPr="00DE68C2" w14:paraId="167BA355" w14:textId="77777777" w:rsidTr="003E4EB0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55F16C52" w14:textId="0EFCFADC" w:rsidR="009F64EF" w:rsidRPr="00DE68C2" w:rsidRDefault="009F64EF" w:rsidP="009F64EF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B6FF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4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29D57908" w14:textId="51B79EAF" w:rsidR="009F64EF" w:rsidRPr="00DE68C2" w:rsidRDefault="009F64EF" w:rsidP="009F64EF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B6FF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5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D90E951" w14:textId="5EC99680" w:rsidR="009F64EF" w:rsidRPr="00DE68C2" w:rsidRDefault="009F64EF" w:rsidP="009F64EF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B6FF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6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B53B838" w14:textId="613F25C9" w:rsidR="009F64EF" w:rsidRPr="00DE68C2" w:rsidRDefault="009F64EF" w:rsidP="009F64EF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B6FF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7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15CF167C" w14:textId="6F0328A4" w:rsidR="009F64EF" w:rsidRPr="00DE68C2" w:rsidRDefault="009F64EF" w:rsidP="009F64EF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B6FF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8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49E5A3B" w14:textId="61EA964C" w:rsidR="009F64EF" w:rsidRPr="00DE68C2" w:rsidRDefault="009F64EF" w:rsidP="009F64EF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B6FF5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9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09F85258" w14:textId="0B4EF544" w:rsidR="009F64EF" w:rsidRPr="00DE68C2" w:rsidRDefault="009F64EF" w:rsidP="009F64EF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B6FF5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10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9F64EF" w:rsidRPr="00DE68C2" w14:paraId="2DCFDA6A" w14:textId="77777777" w:rsidTr="003E4EB0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2035B18C" w14:textId="51A58A28" w:rsidR="009F64EF" w:rsidRPr="00DE68C2" w:rsidRDefault="009F64EF" w:rsidP="009F64EF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B6FF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11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46E90E24" w14:textId="03357354" w:rsidR="009F64EF" w:rsidRPr="00DE68C2" w:rsidRDefault="009F64EF" w:rsidP="009F64EF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B6FF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12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5D06373" w14:textId="7B6FF972" w:rsidR="009F64EF" w:rsidRPr="00DE68C2" w:rsidRDefault="009F64EF" w:rsidP="009F64EF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B6FF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13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68433F4" w14:textId="47E44D3F" w:rsidR="009F64EF" w:rsidRPr="00DE68C2" w:rsidRDefault="009F64EF" w:rsidP="009F64EF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B6FF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14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8C9F72D" w14:textId="354E119C" w:rsidR="009F64EF" w:rsidRPr="00DE68C2" w:rsidRDefault="009F64EF" w:rsidP="009F64EF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B6FF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15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71C4386" w14:textId="04D4B1B9" w:rsidR="009F64EF" w:rsidRPr="00DE68C2" w:rsidRDefault="009F64EF" w:rsidP="009F64EF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B6FF5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16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42576523" w14:textId="570EFCD3" w:rsidR="009F64EF" w:rsidRPr="00DE68C2" w:rsidRDefault="009F64EF" w:rsidP="009F64EF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B6FF5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17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9F64EF" w:rsidRPr="00DE68C2" w14:paraId="3DCC4F3E" w14:textId="77777777" w:rsidTr="003E4EB0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19FAE129" w14:textId="071A3715" w:rsidR="009F64EF" w:rsidRPr="00DE68C2" w:rsidRDefault="009F64EF" w:rsidP="009F64EF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B6FF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18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489CB4C4" w14:textId="4024EDE5" w:rsidR="009F64EF" w:rsidRPr="00DE68C2" w:rsidRDefault="009F64EF" w:rsidP="009F64EF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B6FF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19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ECF98FF" w14:textId="704464A9" w:rsidR="009F64EF" w:rsidRPr="00DE68C2" w:rsidRDefault="009F64EF" w:rsidP="009F64EF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B6FF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20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D2D47A7" w14:textId="64B80F0E" w:rsidR="009F64EF" w:rsidRPr="00DE68C2" w:rsidRDefault="009F64EF" w:rsidP="009F64EF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B6FF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21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D22A36B" w14:textId="540679E4" w:rsidR="009F64EF" w:rsidRPr="00DE68C2" w:rsidRDefault="009F64EF" w:rsidP="009F64EF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B6FF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22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4E3F9DF" w14:textId="01561798" w:rsidR="009F64EF" w:rsidRPr="00DE68C2" w:rsidRDefault="009F64EF" w:rsidP="009F64EF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B6FF5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23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38F583C1" w14:textId="7E750DF3" w:rsidR="009F64EF" w:rsidRPr="00DE68C2" w:rsidRDefault="009F64EF" w:rsidP="009F64EF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B6FF5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24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9F64EF" w:rsidRPr="00DE68C2" w14:paraId="2C6AD4F4" w14:textId="77777777" w:rsidTr="003E4EB0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6208C5FA" w14:textId="7EB59865" w:rsidR="009F64EF" w:rsidRPr="00DE68C2" w:rsidRDefault="009F64EF" w:rsidP="009F64EF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B6FF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B6FF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MonthEnd11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B6FF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B6FF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B6FF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B6FF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25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059FFA77" w14:textId="16C1C0FC" w:rsidR="009F64EF" w:rsidRPr="00DE68C2" w:rsidRDefault="009F64EF" w:rsidP="009F64EF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B6FF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B6FF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MonthEnd11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B6FF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B6FF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B6FF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B6FF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26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5585742" w14:textId="6E40F618" w:rsidR="009F64EF" w:rsidRPr="00DE68C2" w:rsidRDefault="009F64EF" w:rsidP="009F64EF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B6FF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B6FF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MonthEnd11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B6FF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B6FF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563C33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B6FF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="00563C33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B6FF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27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9186961" w14:textId="66331EE5" w:rsidR="009F64EF" w:rsidRPr="00DE68C2" w:rsidRDefault="009F64EF" w:rsidP="009F64EF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B6FF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B6FF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MonthEnd11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B6FF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B6FF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4A327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B6FF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="004A327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B6FF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28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88F5F05" w14:textId="595DF905" w:rsidR="009F64EF" w:rsidRPr="00DE68C2" w:rsidRDefault="009F64EF" w:rsidP="009F64EF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B6FF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B6FF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MonthEnd11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B6FF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B6FF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DB6FF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B6FF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="00DB6FF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B6FF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29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F3CFFCE" w14:textId="76213AE9" w:rsidR="009F64EF" w:rsidRPr="00DE68C2" w:rsidRDefault="009F64EF" w:rsidP="009F64EF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B6FF5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B6FF5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MonthEnd11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B6FF5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B6FF5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B6FF5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="00DB6FF5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B6FF5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30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622E7C7E" w14:textId="31877C04" w:rsidR="009F64EF" w:rsidRPr="00DE68C2" w:rsidRDefault="009F64EF" w:rsidP="009F64EF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B6FF5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B6FF5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MonthEnd11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B6FF5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9F64EF" w:rsidRPr="00DE68C2" w14:paraId="4ECB8E2D" w14:textId="77777777" w:rsidTr="003E4EB0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19784CB1" w14:textId="4A761754" w:rsidR="009F64EF" w:rsidRPr="00DE68C2" w:rsidRDefault="009F64EF" w:rsidP="009F64EF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B6FF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MonthEnd11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3722D0AF" w14:textId="3513FB59" w:rsidR="009F64EF" w:rsidRPr="00DE68C2" w:rsidRDefault="009F64EF" w:rsidP="009F64EF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B6FF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MonthEnd11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DAC8DC2" w14:textId="77777777" w:rsidR="009F64EF" w:rsidRPr="00DE68C2" w:rsidRDefault="009F64EF" w:rsidP="009F64EF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FC7308D" w14:textId="77777777" w:rsidR="009F64EF" w:rsidRPr="00DE68C2" w:rsidRDefault="009F64EF" w:rsidP="009F64EF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79E92B3" w14:textId="77777777" w:rsidR="009F64EF" w:rsidRPr="00DE68C2" w:rsidRDefault="009F64EF" w:rsidP="009F64EF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96EB213" w14:textId="77777777" w:rsidR="009F64EF" w:rsidRPr="00DE68C2" w:rsidRDefault="009F64EF" w:rsidP="009F64EF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16B23C9A" w14:textId="77777777" w:rsidR="009F64EF" w:rsidRPr="00DE68C2" w:rsidRDefault="009F64EF" w:rsidP="009F64EF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</w:p>
              </w:tc>
            </w:tr>
          </w:tbl>
          <w:p w14:paraId="3963DC76" w14:textId="77777777" w:rsidR="009F64EF" w:rsidRPr="00DE68C2" w:rsidRDefault="009F64EF" w:rsidP="009F64EF">
            <w:pPr>
              <w:jc w:val="right"/>
              <w:rPr>
                <w:rFonts w:ascii="Arial Narrow" w:hAnsi="Arial Narrow"/>
                <w:color w:val="404040" w:themeColor="text1" w:themeTint="BF"/>
                <w:sz w:val="44"/>
                <w:szCs w:val="44"/>
              </w:rPr>
            </w:pPr>
          </w:p>
        </w:tc>
      </w:tr>
      <w:tr w:rsidR="00067EAD" w:rsidRPr="00DE68C2" w14:paraId="69F823CC" w14:textId="77777777" w:rsidTr="00936902">
        <w:trPr>
          <w:trHeight w:val="3856"/>
          <w:jc w:val="center"/>
        </w:trPr>
        <w:tc>
          <w:tcPr>
            <w:tcW w:w="1489" w:type="pct"/>
            <w:tcBorders>
              <w:bottom w:val="dashed" w:sz="4" w:space="0" w:color="auto"/>
            </w:tcBorders>
            <w:tcMar>
              <w:right w:w="170" w:type="dxa"/>
            </w:tcMar>
            <w:vAlign w:val="center"/>
          </w:tcPr>
          <w:p w14:paraId="47F45CF2" w14:textId="77777777" w:rsidR="009F64EF" w:rsidRPr="00DE68C2" w:rsidRDefault="009F64EF" w:rsidP="009F64EF">
            <w:pPr>
              <w:pStyle w:val="Months"/>
              <w:jc w:val="center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DE68C2">
              <w:rPr>
                <w:rFonts w:ascii="Arial Narrow" w:hAnsi="Arial Narrow" w:cs="Calibri"/>
                <w:caps w:val="0"/>
                <w:noProof/>
                <w:color w:val="auto"/>
                <w:sz w:val="28"/>
                <w:szCs w:val="28"/>
                <w:lang w:bidi="ru-RU"/>
              </w:rPr>
              <w:t>ДЕКАБРЬ</w:t>
            </w:r>
          </w:p>
          <w:tbl>
            <w:tblPr>
              <w:tblStyle w:val="CalendarTable"/>
              <w:tblW w:w="4992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17"/>
              <w:gridCol w:w="422"/>
              <w:gridCol w:w="422"/>
              <w:gridCol w:w="422"/>
              <w:gridCol w:w="422"/>
              <w:gridCol w:w="422"/>
              <w:gridCol w:w="415"/>
            </w:tblGrid>
            <w:tr w:rsidR="009F64EF" w:rsidRPr="00DE68C2" w14:paraId="0EE9D952" w14:textId="77777777" w:rsidTr="003E4EB0">
              <w:trPr>
                <w:trHeight w:val="170"/>
              </w:trPr>
              <w:tc>
                <w:tcPr>
                  <w:tcW w:w="707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49E937F" w14:textId="77777777" w:rsidR="009F64EF" w:rsidRPr="00DE68C2" w:rsidRDefault="009F64EF" w:rsidP="009F64EF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28D31F9" w14:textId="77777777" w:rsidR="009F64EF" w:rsidRPr="00DE68C2" w:rsidRDefault="009F64EF" w:rsidP="009F64EF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DC2F833" w14:textId="77777777" w:rsidR="009F64EF" w:rsidRPr="00DE68C2" w:rsidRDefault="009F64EF" w:rsidP="009F64EF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BB86EBC" w14:textId="77777777" w:rsidR="009F64EF" w:rsidRPr="00DE68C2" w:rsidRDefault="009F64EF" w:rsidP="009F64EF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D7CCA3C" w14:textId="77777777" w:rsidR="009F64EF" w:rsidRPr="00DE68C2" w:rsidRDefault="009F64EF" w:rsidP="009F64EF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7673284" w14:textId="77777777" w:rsidR="009F64EF" w:rsidRPr="00DE68C2" w:rsidRDefault="009F64EF" w:rsidP="009F64EF">
                  <w:pPr>
                    <w:pStyle w:val="Days"/>
                    <w:rPr>
                      <w:rFonts w:ascii="Arial Narrow" w:hAnsi="Arial Narrow"/>
                      <w:noProof/>
                      <w:color w:val="C00000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D09E02C" w14:textId="77777777" w:rsidR="009F64EF" w:rsidRPr="00DE68C2" w:rsidRDefault="009F64EF" w:rsidP="009F64EF">
                  <w:pPr>
                    <w:pStyle w:val="Days"/>
                    <w:rPr>
                      <w:rFonts w:ascii="Arial Narrow" w:hAnsi="Arial Narrow"/>
                      <w:noProof/>
                      <w:color w:val="C00000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16"/>
                      <w:szCs w:val="16"/>
                      <w:lang w:bidi="ru-RU"/>
                    </w:rPr>
                    <w:t>ВС</w:t>
                  </w:r>
                </w:p>
              </w:tc>
            </w:tr>
            <w:tr w:rsidR="009F64EF" w:rsidRPr="00DE68C2" w14:paraId="1F12D61D" w14:textId="77777777" w:rsidTr="003E4EB0">
              <w:trPr>
                <w:trHeight w:val="284"/>
              </w:trPr>
              <w:tc>
                <w:tcPr>
                  <w:tcW w:w="707" w:type="pct"/>
                  <w:tcBorders>
                    <w:top w:val="single" w:sz="4" w:space="0" w:color="auto"/>
                  </w:tcBorders>
                  <w:vAlign w:val="center"/>
                </w:tcPr>
                <w:p w14:paraId="3C42D064" w14:textId="492C1226" w:rsidR="009F64EF" w:rsidRPr="00DE68C2" w:rsidRDefault="009F64EF" w:rsidP="009F64EF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MonthStart12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F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</w:tcBorders>
                  <w:vAlign w:val="center"/>
                </w:tcPr>
                <w:p w14:paraId="6A416F9B" w14:textId="78D48907" w:rsidR="009F64EF" w:rsidRPr="00DE68C2" w:rsidRDefault="009F64EF" w:rsidP="009F64EF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MonthStart12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F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F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6B6380FF" w14:textId="16CCF34E" w:rsidR="009F64EF" w:rsidRPr="00DE68C2" w:rsidRDefault="009F64EF" w:rsidP="009F64EF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MonthStart12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F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F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6358A1DB" w14:textId="21101C36" w:rsidR="009F64EF" w:rsidRPr="00DE68C2" w:rsidRDefault="009F64EF" w:rsidP="009F64EF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MonthStart12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F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F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01CC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5A464C10" w14:textId="484B38BE" w:rsidR="009F64EF" w:rsidRPr="00DE68C2" w:rsidRDefault="009F64EF" w:rsidP="009F64EF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MonthStart12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F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F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3C3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55E0E52B" w14:textId="677AA224" w:rsidR="009F64EF" w:rsidRPr="00DE68C2" w:rsidRDefault="009F64EF" w:rsidP="009F64EF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MonthStart12 \@ dddd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FF5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FF5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A327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4" w:space="0" w:color="auto"/>
                  </w:tcBorders>
                  <w:vAlign w:val="center"/>
                </w:tcPr>
                <w:p w14:paraId="2FC476EB" w14:textId="461721AD" w:rsidR="009F64EF" w:rsidRPr="00DE68C2" w:rsidRDefault="009F64EF" w:rsidP="009F64EF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MonthStart12 \@ dddd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FF5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A327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A327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A327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FF5"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9F64EF" w:rsidRPr="00DE68C2" w14:paraId="4F115EC7" w14:textId="77777777" w:rsidTr="003E4EB0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30ACC79D" w14:textId="72275FA0" w:rsidR="009F64EF" w:rsidRPr="00DE68C2" w:rsidRDefault="009F64EF" w:rsidP="009F64EF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F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6F72AAE6" w14:textId="0851D590" w:rsidR="009F64EF" w:rsidRPr="00DE68C2" w:rsidRDefault="009F64EF" w:rsidP="009F64EF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F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D1323BB" w14:textId="6B67D684" w:rsidR="009F64EF" w:rsidRPr="00DE68C2" w:rsidRDefault="009F64EF" w:rsidP="009F64EF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F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24E7F40" w14:textId="7A9B0500" w:rsidR="009F64EF" w:rsidRPr="00DE68C2" w:rsidRDefault="009F64EF" w:rsidP="009F64EF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F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8746436" w14:textId="4CCE39E1" w:rsidR="009F64EF" w:rsidRPr="00DE68C2" w:rsidRDefault="009F64EF" w:rsidP="009F64EF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F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4353AAB" w14:textId="784E9C0C" w:rsidR="009F64EF" w:rsidRPr="00DE68C2" w:rsidRDefault="009F64EF" w:rsidP="009F64EF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FF5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7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491894CD" w14:textId="0569D595" w:rsidR="009F64EF" w:rsidRPr="00DE68C2" w:rsidRDefault="009F64EF" w:rsidP="009F64EF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FF5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8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9F64EF" w:rsidRPr="00DE68C2" w14:paraId="3B96FBE4" w14:textId="77777777" w:rsidTr="003E4EB0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686DDE1E" w14:textId="774C5376" w:rsidR="009F64EF" w:rsidRPr="00DE68C2" w:rsidRDefault="009F64EF" w:rsidP="009F64EF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F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59EF1F54" w14:textId="71D99F83" w:rsidR="009F64EF" w:rsidRPr="00DE68C2" w:rsidRDefault="009F64EF" w:rsidP="009F64EF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F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591D213" w14:textId="79FF1604" w:rsidR="009F64EF" w:rsidRPr="00DE68C2" w:rsidRDefault="009F64EF" w:rsidP="009F64EF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F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63506B6" w14:textId="76CF2254" w:rsidR="009F64EF" w:rsidRPr="00DE68C2" w:rsidRDefault="009F64EF" w:rsidP="009F64EF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F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B4F257F" w14:textId="524E3659" w:rsidR="009F64EF" w:rsidRPr="00DE68C2" w:rsidRDefault="009F64EF" w:rsidP="009F64EF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F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65E4782" w14:textId="7C8A7056" w:rsidR="009F64EF" w:rsidRPr="00DE68C2" w:rsidRDefault="009F64EF" w:rsidP="009F64EF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FF5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14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49EA4647" w14:textId="57B6384D" w:rsidR="009F64EF" w:rsidRPr="00DE68C2" w:rsidRDefault="009F64EF" w:rsidP="009F64EF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FF5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15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9F64EF" w:rsidRPr="00DE68C2" w14:paraId="33E8433D" w14:textId="77777777" w:rsidTr="003E4EB0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2A4A3B76" w14:textId="41DE6CCF" w:rsidR="009F64EF" w:rsidRPr="00DE68C2" w:rsidRDefault="009F64EF" w:rsidP="009F64EF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F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7CD7EB57" w14:textId="7DCD87EE" w:rsidR="009F64EF" w:rsidRPr="00DE68C2" w:rsidRDefault="009F64EF" w:rsidP="009F64EF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F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26C61C5" w14:textId="72FA16FB" w:rsidR="009F64EF" w:rsidRPr="00DE68C2" w:rsidRDefault="009F64EF" w:rsidP="009F64EF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F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2EF6B1B" w14:textId="4F04BDB7" w:rsidR="009F64EF" w:rsidRPr="00DE68C2" w:rsidRDefault="009F64EF" w:rsidP="009F64EF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F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5ECA88E" w14:textId="7E940326" w:rsidR="009F64EF" w:rsidRPr="00DE68C2" w:rsidRDefault="009F64EF" w:rsidP="009F64EF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F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30B0D7A" w14:textId="1DB3D7D6" w:rsidR="009F64EF" w:rsidRPr="00DE68C2" w:rsidRDefault="009F64EF" w:rsidP="009F64EF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FF5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21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3A10DC82" w14:textId="236854C8" w:rsidR="009F64EF" w:rsidRPr="00DE68C2" w:rsidRDefault="009F64EF" w:rsidP="009F64EF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FF5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22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9F64EF" w:rsidRPr="00DE68C2" w14:paraId="6E6B4137" w14:textId="77777777" w:rsidTr="003E4EB0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70685718" w14:textId="21645EA0" w:rsidR="009F64EF" w:rsidRPr="00DE68C2" w:rsidRDefault="009F64EF" w:rsidP="009F64EF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F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F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MonthEnd12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F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F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F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F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6DE22F0C" w14:textId="065E065D" w:rsidR="009F64EF" w:rsidRPr="00DE68C2" w:rsidRDefault="009F64EF" w:rsidP="009F64EF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F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F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MonthEnd12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F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F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F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F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933DEF7" w14:textId="225EBDD1" w:rsidR="009F64EF" w:rsidRPr="00DE68C2" w:rsidRDefault="009F64EF" w:rsidP="009F64EF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F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F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MonthEnd12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F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F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F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F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5FD6A17" w14:textId="30138E60" w:rsidR="009F64EF" w:rsidRPr="00DE68C2" w:rsidRDefault="009F64EF" w:rsidP="009F64EF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F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F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MonthEnd12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F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F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F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F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5DBF5AF" w14:textId="272FAB59" w:rsidR="009F64EF" w:rsidRPr="00DE68C2" w:rsidRDefault="009F64EF" w:rsidP="009F64EF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F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F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MonthEnd12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F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F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A01CC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F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A01CC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F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26D01D5" w14:textId="0768A591" w:rsidR="009F64EF" w:rsidRPr="00DE68C2" w:rsidRDefault="009F64EF" w:rsidP="009F64EF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FF5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FF5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MonthEnd12 \@ 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FF5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FF5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563C33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FF5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="00563C33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FF5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28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1AEC1841" w14:textId="503002D8" w:rsidR="009F64EF" w:rsidRPr="00DE68C2" w:rsidRDefault="009F64EF" w:rsidP="009F64EF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FF5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FF5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MonthEnd12 \@ 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FF5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FF5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4A327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FF5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="004A327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FF5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29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9F64EF" w:rsidRPr="00DE68C2" w14:paraId="0E34BD88" w14:textId="77777777" w:rsidTr="003E4EB0">
              <w:trPr>
                <w:trHeight w:val="350"/>
              </w:trPr>
              <w:tc>
                <w:tcPr>
                  <w:tcW w:w="707" w:type="pct"/>
                  <w:vAlign w:val="center"/>
                </w:tcPr>
                <w:p w14:paraId="23B1BF63" w14:textId="7EA96D58" w:rsidR="009F64EF" w:rsidRPr="00DE68C2" w:rsidRDefault="009F64EF" w:rsidP="009F64EF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F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F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MonthEnd12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F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F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DB6F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F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DB6F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F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30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7507FBB9" w14:textId="1BBA11E1" w:rsidR="009F64EF" w:rsidRPr="00DE68C2" w:rsidRDefault="009F64EF" w:rsidP="009F64EF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F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F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MonthEnd12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F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F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F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DB6F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F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31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E50E257" w14:textId="77777777" w:rsidR="009F64EF" w:rsidRPr="00DE68C2" w:rsidRDefault="009F64EF" w:rsidP="009F64EF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10080072" w14:textId="77777777" w:rsidR="009F64EF" w:rsidRPr="00DE68C2" w:rsidRDefault="009F64EF" w:rsidP="009F64EF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1E05CAEA" w14:textId="77777777" w:rsidR="009F64EF" w:rsidRPr="00DE68C2" w:rsidRDefault="009F64EF" w:rsidP="009F64EF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5F464102" w14:textId="77777777" w:rsidR="009F64EF" w:rsidRPr="00DE68C2" w:rsidRDefault="009F64EF" w:rsidP="009F64EF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  <w:tc>
                <w:tcPr>
                  <w:tcW w:w="705" w:type="pct"/>
                  <w:vAlign w:val="center"/>
                </w:tcPr>
                <w:p w14:paraId="2538C6F0" w14:textId="77777777" w:rsidR="009F64EF" w:rsidRPr="00DE68C2" w:rsidRDefault="009F64EF" w:rsidP="009F64EF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</w:tr>
          </w:tbl>
          <w:p w14:paraId="68156E83" w14:textId="77777777" w:rsidR="00102A98" w:rsidRPr="00DE68C2" w:rsidRDefault="00102A98">
            <w:pPr>
              <w:rPr>
                <w:rFonts w:ascii="Arial Narrow" w:hAnsi="Arial Narrow"/>
                <w:color w:val="404040" w:themeColor="text1" w:themeTint="BF"/>
              </w:rPr>
            </w:pPr>
          </w:p>
        </w:tc>
        <w:tc>
          <w:tcPr>
            <w:tcW w:w="3511" w:type="pct"/>
            <w:vMerge/>
            <w:tcBorders>
              <w:bottom w:val="dashed" w:sz="4" w:space="0" w:color="auto"/>
            </w:tcBorders>
          </w:tcPr>
          <w:p w14:paraId="193D9133" w14:textId="77777777" w:rsidR="00102A98" w:rsidRPr="00DE68C2" w:rsidRDefault="00102A98">
            <w:pPr>
              <w:rPr>
                <w:rFonts w:ascii="Arial Narrow" w:hAnsi="Arial Narrow"/>
                <w:color w:val="404040" w:themeColor="text1" w:themeTint="BF"/>
              </w:rPr>
            </w:pPr>
          </w:p>
        </w:tc>
      </w:tr>
    </w:tbl>
    <w:p w14:paraId="68858935" w14:textId="77777777" w:rsidR="001D68E1" w:rsidRPr="00DE68C2" w:rsidRDefault="001D68E1" w:rsidP="00C800AA">
      <w:pPr>
        <w:pStyle w:val="a5"/>
        <w:rPr>
          <w:rFonts w:ascii="Arial Narrow" w:hAnsi="Arial Narrow" w:cs="Arial"/>
          <w:noProof/>
          <w:sz w:val="2"/>
          <w:szCs w:val="2"/>
        </w:rPr>
      </w:pPr>
    </w:p>
    <w:sectPr w:rsidR="001D68E1" w:rsidRPr="00DE68C2" w:rsidSect="00067EAD">
      <w:pgSz w:w="11906" w:h="16838" w:code="9"/>
      <w:pgMar w:top="720" w:right="720" w:bottom="51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3C00C9" w14:textId="77777777" w:rsidR="007152FE" w:rsidRDefault="007152FE">
      <w:pPr>
        <w:spacing w:after="0"/>
      </w:pPr>
      <w:r>
        <w:separator/>
      </w:r>
    </w:p>
  </w:endnote>
  <w:endnote w:type="continuationSeparator" w:id="0">
    <w:p w14:paraId="6D7901DA" w14:textId="77777777" w:rsidR="007152FE" w:rsidRDefault="007152F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873C22" w14:textId="77777777" w:rsidR="007152FE" w:rsidRDefault="007152FE">
      <w:pPr>
        <w:spacing w:after="0"/>
      </w:pPr>
      <w:r>
        <w:separator/>
      </w:r>
    </w:p>
  </w:footnote>
  <w:footnote w:type="continuationSeparator" w:id="0">
    <w:p w14:paraId="075B2B57" w14:textId="77777777" w:rsidR="007152FE" w:rsidRDefault="007152F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5357B"/>
    <w:rsid w:val="00067EAD"/>
    <w:rsid w:val="00071356"/>
    <w:rsid w:val="00097A25"/>
    <w:rsid w:val="000A5A57"/>
    <w:rsid w:val="00102A98"/>
    <w:rsid w:val="001274F3"/>
    <w:rsid w:val="00151CCE"/>
    <w:rsid w:val="001A6011"/>
    <w:rsid w:val="001B01F9"/>
    <w:rsid w:val="001C41F9"/>
    <w:rsid w:val="001D68E1"/>
    <w:rsid w:val="00285C1D"/>
    <w:rsid w:val="002D544E"/>
    <w:rsid w:val="002E6538"/>
    <w:rsid w:val="003327F5"/>
    <w:rsid w:val="00340CAF"/>
    <w:rsid w:val="003B0DA0"/>
    <w:rsid w:val="003C0D41"/>
    <w:rsid w:val="003E085C"/>
    <w:rsid w:val="003E7B3A"/>
    <w:rsid w:val="003F63B3"/>
    <w:rsid w:val="00416364"/>
    <w:rsid w:val="00431B29"/>
    <w:rsid w:val="004374E1"/>
    <w:rsid w:val="00440416"/>
    <w:rsid w:val="00462EAD"/>
    <w:rsid w:val="0049604D"/>
    <w:rsid w:val="004A3279"/>
    <w:rsid w:val="004A6170"/>
    <w:rsid w:val="004F6AAC"/>
    <w:rsid w:val="00510449"/>
    <w:rsid w:val="00512F2D"/>
    <w:rsid w:val="00563C33"/>
    <w:rsid w:val="00570549"/>
    <w:rsid w:val="00570FBB"/>
    <w:rsid w:val="00583B82"/>
    <w:rsid w:val="005923AC"/>
    <w:rsid w:val="005D5149"/>
    <w:rsid w:val="005E656F"/>
    <w:rsid w:val="00620124"/>
    <w:rsid w:val="00667021"/>
    <w:rsid w:val="006974E1"/>
    <w:rsid w:val="006B6899"/>
    <w:rsid w:val="006C0896"/>
    <w:rsid w:val="006F513E"/>
    <w:rsid w:val="006F7146"/>
    <w:rsid w:val="007152FE"/>
    <w:rsid w:val="00727D08"/>
    <w:rsid w:val="00733B44"/>
    <w:rsid w:val="007B5FEE"/>
    <w:rsid w:val="007C0139"/>
    <w:rsid w:val="007D45A1"/>
    <w:rsid w:val="007F564D"/>
    <w:rsid w:val="0085553D"/>
    <w:rsid w:val="008711BC"/>
    <w:rsid w:val="008B1201"/>
    <w:rsid w:val="008F16F7"/>
    <w:rsid w:val="009164BA"/>
    <w:rsid w:val="009166BD"/>
    <w:rsid w:val="00936902"/>
    <w:rsid w:val="0095517E"/>
    <w:rsid w:val="00977AAE"/>
    <w:rsid w:val="00996E56"/>
    <w:rsid w:val="00997268"/>
    <w:rsid w:val="009D07C4"/>
    <w:rsid w:val="009F64EF"/>
    <w:rsid w:val="00A01CCC"/>
    <w:rsid w:val="00A12667"/>
    <w:rsid w:val="00A14581"/>
    <w:rsid w:val="00A20E4C"/>
    <w:rsid w:val="00A76704"/>
    <w:rsid w:val="00AA23D3"/>
    <w:rsid w:val="00AA3C50"/>
    <w:rsid w:val="00AE302A"/>
    <w:rsid w:val="00AE36BB"/>
    <w:rsid w:val="00B37C7E"/>
    <w:rsid w:val="00B41D71"/>
    <w:rsid w:val="00B61F0C"/>
    <w:rsid w:val="00B65B09"/>
    <w:rsid w:val="00B85583"/>
    <w:rsid w:val="00B9476B"/>
    <w:rsid w:val="00BB4700"/>
    <w:rsid w:val="00BC3952"/>
    <w:rsid w:val="00BE4B21"/>
    <w:rsid w:val="00BE5AB8"/>
    <w:rsid w:val="00BF49DC"/>
    <w:rsid w:val="00C44DFB"/>
    <w:rsid w:val="00C6519B"/>
    <w:rsid w:val="00C70F21"/>
    <w:rsid w:val="00C7354B"/>
    <w:rsid w:val="00C800AA"/>
    <w:rsid w:val="00C91F9B"/>
    <w:rsid w:val="00DB07E2"/>
    <w:rsid w:val="00DB6FF5"/>
    <w:rsid w:val="00DE32AC"/>
    <w:rsid w:val="00DE68C2"/>
    <w:rsid w:val="00DF25D7"/>
    <w:rsid w:val="00E1407A"/>
    <w:rsid w:val="00E33F1A"/>
    <w:rsid w:val="00E50BDE"/>
    <w:rsid w:val="00E774CD"/>
    <w:rsid w:val="00E77E1D"/>
    <w:rsid w:val="00E82D17"/>
    <w:rsid w:val="00E97684"/>
    <w:rsid w:val="00ED5F48"/>
    <w:rsid w:val="00ED75B6"/>
    <w:rsid w:val="00F04558"/>
    <w:rsid w:val="00F1140A"/>
    <w:rsid w:val="00F60810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884102C-1E38-42DC-BD82-72AECE468E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865</Words>
  <Characters>4937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2020-12-14T09:37:00Z</dcterms:created>
  <dcterms:modified xsi:type="dcterms:W3CDTF">2020-12-14T09:37:00Z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