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9F64EF" w:rsidRPr="00DE68C2" w14:paraId="470D662C" w14:textId="77777777" w:rsidTr="00E10AA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05B62F7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F64EF" w:rsidRPr="00DE68C2" w14:paraId="31511BA3" w14:textId="77777777" w:rsidTr="003E4EB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F05A4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C4004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4B8BA4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39095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2824A0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11D5AE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33F5FF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F64EF" w:rsidRPr="00DE68C2" w14:paraId="6F16EA10" w14:textId="77777777" w:rsidTr="003E4EB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0F9E09B2" w14:textId="6C058D4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CE6B51A" w14:textId="6DF4E92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9BE6C33" w14:textId="20AFC8C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49E4DA" w14:textId="4AB9B1FA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DD50A4" w14:textId="50756C7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F6B8E6D" w14:textId="274291A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1C43C630" w14:textId="57D3785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72CA803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D1E64B7" w14:textId="0B0940C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20AB8E3" w14:textId="0F80904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63D8B3" w14:textId="11EACA1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7D04CC" w14:textId="5CFE112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2DE1AC" w14:textId="14760B1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375BFA" w14:textId="46075AF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9D04D27" w14:textId="1B02508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73A13331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7364292" w14:textId="694DB91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7A4BFD1" w14:textId="6F8D47B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5F9A9B" w14:textId="6E1DA77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CBAF285" w14:textId="067A55A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F6935C" w14:textId="5DA7A2D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800F5A" w14:textId="789A428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BD9F537" w14:textId="0C8A80D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6831D64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A35D484" w14:textId="311E7FD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268D37" w14:textId="22101A6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80458D6" w14:textId="21CF7CF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D0EC20" w14:textId="4CCE650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FF4E0E" w14:textId="0D56E95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6566" w14:textId="26CC306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0D8CCB4" w14:textId="2FA10BD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6F815DB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AF6472B" w14:textId="6E59D1F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515339C" w14:textId="2B69BA2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969AC3C" w14:textId="4F0ACF0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60134FE" w14:textId="116B4CE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75ABAC7" w14:textId="4AD0B63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495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EBC6193" w14:textId="7E92DA9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2B7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F812DA" w14:textId="7027125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81AF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6E280B0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66B322C" w14:textId="351CA38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970A3FE" w14:textId="7E5C45B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150113B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7B1C29F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98444D3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2511E2E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CFFA826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976745F" w:rsidR="009F64EF" w:rsidRPr="00DE68C2" w:rsidRDefault="009F64EF" w:rsidP="009F64EF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9F64EF" w:rsidRPr="00DE68C2" w14:paraId="6686C285" w14:textId="77777777" w:rsidTr="003E4EB0">
              <w:tc>
                <w:tcPr>
                  <w:tcW w:w="2500" w:type="pct"/>
                  <w:vAlign w:val="center"/>
                </w:tcPr>
                <w:p w14:paraId="7A6FB354" w14:textId="77777777" w:rsidR="009F64EF" w:rsidRPr="00DE68C2" w:rsidRDefault="009F64EF" w:rsidP="009F64EF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НОЯБРЬ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A3FA417" w14:textId="75A1F802" w:rsidR="009F64EF" w:rsidRPr="00DE68C2" w:rsidRDefault="009F64EF" w:rsidP="009F64EF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5AE1630C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9F64EF" w:rsidRPr="00DE68C2" w14:paraId="44BD30D4" w14:textId="77777777" w:rsidTr="003E4EB0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3A1B16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D209C48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7184F66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6AAABC57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3084FF7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60F081F5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05B67BE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9F64EF" w:rsidRPr="00DE68C2" w14:paraId="57B500ED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90706EA" w14:textId="787DEE0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DA106F1" w14:textId="49A3D256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940D69" w14:textId="6BE1A0DD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D36862" w14:textId="4867E58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585F88" w14:textId="3758E5D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181AF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559569" w14:textId="04688D06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181AF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181AF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B51AF0B" w14:textId="750035C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167BA355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5F16C52" w14:textId="60E6065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9D57908" w14:textId="23081E4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90E951" w14:textId="3AD04C3A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53B838" w14:textId="4D85918F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5CF167C" w14:textId="361A7ACC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9E5A3B" w14:textId="776773F3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9F85258" w14:textId="3BC471E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DCFDA6A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2035B18C" w14:textId="47A55BB6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6E90E24" w14:textId="2A701B8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5D06373" w14:textId="708DC589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8433F4" w14:textId="733C7072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8C9F72D" w14:textId="134BC7A2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71C4386" w14:textId="04E386A4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576523" w14:textId="4BA1A12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DCC4F3E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9FAE129" w14:textId="0D10A581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89CB4C4" w14:textId="5E6A894B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CF98FF" w14:textId="0718FD41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D2D47A7" w14:textId="0D87CB8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22A36B" w14:textId="05A1F46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E3F9DF" w14:textId="1E82DDD5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8F583C1" w14:textId="0F32891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2C6AD4F4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208C5FA" w14:textId="29F83BAF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59FFA77" w14:textId="657F0A5B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5585742" w14:textId="6928969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186961" w14:textId="26E9CE38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86238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88F5F05" w14:textId="11F9BD72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3CFFCE" w14:textId="37C0D36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22E7C7E" w14:textId="5184F430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8495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ECB8E2D" w14:textId="77777777" w:rsidTr="003E4EB0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9784CB1" w14:textId="187B0E2F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22D0AF" w14:textId="17EF6041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AC8DC2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FC7308D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9E92B3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96EB213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6B23C9A" w14:textId="77777777" w:rsidR="009F64EF" w:rsidRPr="00DE68C2" w:rsidRDefault="009F64EF" w:rsidP="009F64EF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9F64EF" w:rsidRPr="00DE68C2" w:rsidRDefault="009F64EF" w:rsidP="009F64EF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47F45CF2" w14:textId="77777777" w:rsidR="009F64EF" w:rsidRPr="00DE68C2" w:rsidRDefault="009F64EF" w:rsidP="009F64EF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ДЕКАБРЬ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9F64EF" w:rsidRPr="00DE68C2" w14:paraId="0EE9D952" w14:textId="77777777" w:rsidTr="003E4EB0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9E937F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8D31F9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C2F833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B86EB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CCA3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7673284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9E02C" w14:textId="77777777" w:rsidR="009F64EF" w:rsidRPr="00DE68C2" w:rsidRDefault="009F64EF" w:rsidP="009F64EF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F64EF" w:rsidRPr="00DE68C2" w14:paraId="1F12D61D" w14:textId="77777777" w:rsidTr="003E4EB0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3C42D064" w14:textId="0DE2585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A416F9B" w14:textId="2495B03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495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6380FF" w14:textId="68048EC0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2B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358A1DB" w14:textId="53B9B76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81AF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A464C10" w14:textId="4E1EB5A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81AF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55E0E52B" w14:textId="080299D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495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48495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FC476EB" w14:textId="2C9CD1AA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4F115EC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0ACC79D" w14:textId="6079712C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F72AAE6" w14:textId="0D64185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D1323BB" w14:textId="00293CC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4E7F40" w14:textId="0FB5F4A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8746436" w14:textId="3C3D4F0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353AAB" w14:textId="1802FEE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1894CD" w14:textId="40F0807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B96FBE4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86DDE1E" w14:textId="330772A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9EF1F54" w14:textId="27A60A5A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91D213" w14:textId="0417AC6B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3506B6" w14:textId="3CDC41D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4F257F" w14:textId="69987A7F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5E4782" w14:textId="373DD2B6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EA4647" w14:textId="1C12CEC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33E8433D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A4A3B76" w14:textId="7682817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CD7EB57" w14:textId="39E610D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6C61C5" w14:textId="7541F71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EF6B1B" w14:textId="597BE6F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ECA88E" w14:textId="3DB5519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0B0D7A" w14:textId="5622D57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A10DC82" w14:textId="68AC8DE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6E6B4137" w14:textId="77777777" w:rsidTr="003E4EB0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70685718" w14:textId="335849C9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DE22F0C" w14:textId="06991555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933DEF7" w14:textId="31CB9828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5FD6A17" w14:textId="26DFE1F3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62B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62B7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DBF5AF" w14:textId="3C119CB4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81AF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81AF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6D01D5" w14:textId="5794E8BE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1AEC1841" w14:textId="4D5396ED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A327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86238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F64EF" w:rsidRPr="00DE68C2" w14:paraId="0E34BD88" w14:textId="77777777" w:rsidTr="003E4EB0">
              <w:trPr>
                <w:trHeight w:val="350"/>
              </w:trPr>
              <w:tc>
                <w:tcPr>
                  <w:tcW w:w="707" w:type="pct"/>
                  <w:vAlign w:val="center"/>
                </w:tcPr>
                <w:p w14:paraId="23B1BF63" w14:textId="5D97B4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507FBB9" w14:textId="7A946881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80E2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B6FF5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50E257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0080072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1E05CAEA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F464102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2538C6F0" w14:textId="77777777" w:rsidR="009F64EF" w:rsidRPr="00DE68C2" w:rsidRDefault="009F64EF" w:rsidP="009F64EF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1E2D95" w14:textId="77777777" w:rsidR="00995F2A" w:rsidRDefault="00995F2A">
      <w:pPr>
        <w:spacing w:after="0"/>
      </w:pPr>
      <w:r>
        <w:separator/>
      </w:r>
    </w:p>
  </w:endnote>
  <w:endnote w:type="continuationSeparator" w:id="0">
    <w:p w14:paraId="2752EF25" w14:textId="77777777" w:rsidR="00995F2A" w:rsidRDefault="00995F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A7EC5" w14:textId="77777777" w:rsidR="00995F2A" w:rsidRDefault="00995F2A">
      <w:pPr>
        <w:spacing w:after="0"/>
      </w:pPr>
      <w:r>
        <w:separator/>
      </w:r>
    </w:p>
  </w:footnote>
  <w:footnote w:type="continuationSeparator" w:id="0">
    <w:p w14:paraId="5739C5A9" w14:textId="77777777" w:rsidR="00995F2A" w:rsidRDefault="00995F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81AF2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80E28"/>
    <w:rsid w:val="0048495A"/>
    <w:rsid w:val="0049604D"/>
    <w:rsid w:val="004A3279"/>
    <w:rsid w:val="004A6170"/>
    <w:rsid w:val="004F6AAC"/>
    <w:rsid w:val="00510449"/>
    <w:rsid w:val="00512F2D"/>
    <w:rsid w:val="00563C33"/>
    <w:rsid w:val="00570549"/>
    <w:rsid w:val="00570FBB"/>
    <w:rsid w:val="00583B82"/>
    <w:rsid w:val="005923AC"/>
    <w:rsid w:val="005D5149"/>
    <w:rsid w:val="005E656F"/>
    <w:rsid w:val="00620124"/>
    <w:rsid w:val="00662B70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62383"/>
    <w:rsid w:val="008711BC"/>
    <w:rsid w:val="008B1201"/>
    <w:rsid w:val="008F16F7"/>
    <w:rsid w:val="009164BA"/>
    <w:rsid w:val="009166BD"/>
    <w:rsid w:val="00936902"/>
    <w:rsid w:val="0095517E"/>
    <w:rsid w:val="00977AAE"/>
    <w:rsid w:val="00995F2A"/>
    <w:rsid w:val="00996E56"/>
    <w:rsid w:val="00997268"/>
    <w:rsid w:val="009D07C4"/>
    <w:rsid w:val="009F64EF"/>
    <w:rsid w:val="00A01CCC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B6FF5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C6A4C8-9BAC-4C73-8802-AA0394C3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2020-12-14T09:38:00Z</dcterms:created>
  <dcterms:modified xsi:type="dcterms:W3CDTF">2020-12-14T09:38:00Z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