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</w:tblPr>
      <w:tblGrid>
        <w:gridCol w:w="3117"/>
        <w:gridCol w:w="7349"/>
      </w:tblGrid>
      <w:tr w:rsidR="00392E02" w:rsidRPr="00DE68C2" w14:paraId="470D662C" w14:textId="77777777" w:rsidTr="00392E02">
        <w:trPr>
          <w:trHeight w:val="3856"/>
          <w:jc w:val="center"/>
        </w:trPr>
        <w:tc>
          <w:tcPr>
            <w:tcW w:w="1489" w:type="pct"/>
            <w:tcMar>
              <w:right w:w="170" w:type="dxa"/>
            </w:tcMar>
            <w:vAlign w:val="bottom"/>
          </w:tcPr>
          <w:p w14:paraId="1F5EA5E0" w14:textId="77777777" w:rsidR="00392E02" w:rsidRPr="00DE68C2" w:rsidRDefault="00392E02" w:rsidP="00392E02">
            <w:pPr>
              <w:pStyle w:val="Months"/>
              <w:jc w:val="center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bookmarkStart w:id="0" w:name="_GoBack"/>
            <w:bookmarkEnd w:id="0"/>
            <w:r w:rsidRPr="00DE68C2">
              <w:rPr>
                <w:rFonts w:ascii="Arial Narrow" w:hAnsi="Arial Narrow" w:cs="Calibri"/>
                <w:caps w:val="0"/>
                <w:noProof/>
                <w:color w:val="auto"/>
                <w:sz w:val="28"/>
                <w:szCs w:val="28"/>
                <w:lang w:bidi="ru-RU"/>
              </w:rPr>
              <w:t>СЕНТЯБРЬ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17"/>
              <w:gridCol w:w="422"/>
              <w:gridCol w:w="422"/>
              <w:gridCol w:w="422"/>
              <w:gridCol w:w="422"/>
              <w:gridCol w:w="422"/>
              <w:gridCol w:w="415"/>
            </w:tblGrid>
            <w:tr w:rsidR="00392E02" w:rsidRPr="00DE68C2" w14:paraId="29853DAF" w14:textId="77777777" w:rsidTr="004D7997">
              <w:trPr>
                <w:trHeight w:val="170"/>
              </w:trPr>
              <w:tc>
                <w:tcPr>
                  <w:tcW w:w="70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D0E4CDB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8A73629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1D5C379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0B8C71C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0BBB41F6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9DE241B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A1BD9F4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ВС</w:t>
                  </w:r>
                </w:p>
              </w:tc>
            </w:tr>
            <w:tr w:rsidR="00392E02" w:rsidRPr="00DE68C2" w14:paraId="6EDB309C" w14:textId="77777777" w:rsidTr="004D7997">
              <w:trPr>
                <w:trHeight w:val="284"/>
              </w:trPr>
              <w:tc>
                <w:tcPr>
                  <w:tcW w:w="707" w:type="pct"/>
                  <w:tcBorders>
                    <w:top w:val="single" w:sz="4" w:space="0" w:color="auto"/>
                  </w:tcBorders>
                  <w:vAlign w:val="center"/>
                </w:tcPr>
                <w:p w14:paraId="779C2675" w14:textId="1AFBA189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" 1 ""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</w:tcBorders>
                  <w:vAlign w:val="center"/>
                </w:tcPr>
                <w:p w14:paraId="3C7C4613" w14:textId="36F08A3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06990C37" w14:textId="11B21D6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38764E22" w14:textId="2FF9FCC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2DA03203" w14:textId="1CE54AE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75AB77C0" w14:textId="35D2327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4" w:space="0" w:color="auto"/>
                  </w:tcBorders>
                  <w:vAlign w:val="center"/>
                </w:tcPr>
                <w:p w14:paraId="4E1DF8B6" w14:textId="1AF2572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MonthStart9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68BCCC52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9E4D059" w14:textId="171A560F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A19D3F5" w14:textId="6A98590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BE50784" w14:textId="0AD6BE6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5E1E8E" w14:textId="5E5D79C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1C711FE" w14:textId="3A8F6B6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0A0009" w14:textId="437D731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3B02D0B" w14:textId="5FB4F409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0B8FD92A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2DF75103" w14:textId="58F9A5A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3EBB729" w14:textId="081FC8C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DE55EC" w14:textId="5392EE5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092F0C9" w14:textId="5036A71F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2C35C0" w14:textId="74B98D4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B16BB5A" w14:textId="5A8D7E8D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21E32CD" w14:textId="138DAB9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4C7A2245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288AC8F2" w14:textId="16F32A6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F4BB797" w14:textId="0C0C678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CF073A" w14:textId="41D0DAA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552127" w14:textId="1E7C8F7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FE589EB" w14:textId="0999B5FD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E8D16A" w14:textId="0D0345D3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5B6AF92" w14:textId="2B49D59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11838AFC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04818DAF" w14:textId="69322BC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925132A" w14:textId="098E8F1D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5D32FD" w14:textId="7064CC0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79C9C8" w14:textId="65DC144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3EEE7F" w14:textId="27903B7F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0506D41" w14:textId="6D75B8BD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87C3ED7" w14:textId="7E0CFCDF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245C4F9A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7E77A6F5" w14:textId="7A01F39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F4CF4CC" w14:textId="3E517AE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MonthEnd9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58103F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B742E6F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326213C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8D5A428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67077690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</w:tbl>
          <w:p w14:paraId="545AC5D2" w14:textId="4E9AAFFF" w:rsidR="00392E02" w:rsidRPr="00DE68C2" w:rsidRDefault="00392E02" w:rsidP="00392E02">
            <w:pPr>
              <w:jc w:val="center"/>
              <w:rPr>
                <w:rFonts w:ascii="Arial Narrow" w:hAnsi="Arial Narrow"/>
                <w:color w:val="404040" w:themeColor="text1" w:themeTint="BF"/>
                <w:lang w:val="en-US"/>
              </w:rPr>
            </w:pPr>
          </w:p>
        </w:tc>
        <w:tc>
          <w:tcPr>
            <w:tcW w:w="3511" w:type="pct"/>
            <w:vMerge w:val="restart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674"/>
              <w:gridCol w:w="3675"/>
            </w:tblGrid>
            <w:tr w:rsidR="00392E02" w:rsidRPr="00DE68C2" w14:paraId="2C2CB626" w14:textId="77777777" w:rsidTr="004D7997">
              <w:tc>
                <w:tcPr>
                  <w:tcW w:w="2500" w:type="pct"/>
                  <w:vAlign w:val="center"/>
                </w:tcPr>
                <w:p w14:paraId="3E45590F" w14:textId="77777777" w:rsidR="00392E02" w:rsidRPr="00DE68C2" w:rsidRDefault="00392E02" w:rsidP="00392E02">
                  <w:pPr>
                    <w:pStyle w:val="ad"/>
                    <w:jc w:val="lef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t>ОКТЯБРЬ</w:t>
                  </w:r>
                </w:p>
              </w:tc>
              <w:tc>
                <w:tcPr>
                  <w:tcW w:w="2500" w:type="pct"/>
                  <w:vAlign w:val="center"/>
                </w:tcPr>
                <w:p w14:paraId="0576732A" w14:textId="0E03F8A2" w:rsidR="00392E02" w:rsidRPr="00DE68C2" w:rsidRDefault="00392E02" w:rsidP="00392E02">
                  <w:pPr>
                    <w:pStyle w:val="ad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instrText xml:space="preserve"> DOCVARIABLE  MonthStart1 \@  yyyy   \* MERGEFORMAT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t>2021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72"/>
                      <w:szCs w:val="72"/>
                      <w:lang w:bidi="ru-RU"/>
                    </w:rPr>
                    <w:fldChar w:fldCharType="end"/>
                  </w:r>
                </w:p>
              </w:tc>
            </w:tr>
          </w:tbl>
          <w:p w14:paraId="4A54A9DE" w14:textId="77777777" w:rsidR="00392E02" w:rsidRPr="00DE68C2" w:rsidRDefault="00392E02" w:rsidP="00392E02">
            <w:pPr>
              <w:pStyle w:val="Months"/>
              <w:jc w:val="center"/>
              <w:rPr>
                <w:rFonts w:ascii="Arial Narrow" w:hAnsi="Arial Narrow" w:cs="Arial"/>
                <w:noProof/>
                <w:color w:val="404040" w:themeColor="text1" w:themeTint="BF"/>
                <w:sz w:val="2"/>
                <w:szCs w:val="2"/>
              </w:rPr>
            </w:pPr>
          </w:p>
          <w:tbl>
            <w:tblPr>
              <w:tblStyle w:val="CalendarTable"/>
              <w:tblW w:w="4992" w:type="pct"/>
              <w:tblBorders>
                <w:top w:val="single" w:sz="18" w:space="0" w:color="BFBFBF" w:themeColor="background1" w:themeShade="BF"/>
                <w:left w:val="single" w:sz="18" w:space="0" w:color="BFBFBF" w:themeColor="background1" w:themeShade="BF"/>
                <w:bottom w:val="single" w:sz="18" w:space="0" w:color="BFBFBF" w:themeColor="background1" w:themeShade="BF"/>
                <w:right w:val="single" w:sz="18" w:space="0" w:color="BFBFBF" w:themeColor="background1" w:themeShade="BF"/>
                <w:insideH w:val="single" w:sz="18" w:space="0" w:color="BFBFBF" w:themeColor="background1" w:themeShade="BF"/>
                <w:insideV w:val="single" w:sz="18" w:space="0" w:color="BFBFBF" w:themeColor="background1" w:themeShade="BF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031"/>
              <w:gridCol w:w="1044"/>
              <w:gridCol w:w="1047"/>
              <w:gridCol w:w="1047"/>
              <w:gridCol w:w="1047"/>
              <w:gridCol w:w="1047"/>
              <w:gridCol w:w="1028"/>
            </w:tblGrid>
            <w:tr w:rsidR="00392E02" w:rsidRPr="00DE68C2" w14:paraId="4926C87A" w14:textId="77777777" w:rsidTr="004D7997">
              <w:trPr>
                <w:trHeight w:val="284"/>
              </w:trPr>
              <w:tc>
                <w:tcPr>
                  <w:tcW w:w="707" w:type="pct"/>
                  <w:shd w:val="clear" w:color="auto" w:fill="F2F2F2" w:themeFill="background1" w:themeFillShade="F2"/>
                  <w:vAlign w:val="center"/>
                </w:tcPr>
                <w:p w14:paraId="2D05903A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shd w:val="clear" w:color="auto" w:fill="F2F2F2" w:themeFill="background1" w:themeFillShade="F2"/>
                  <w:vAlign w:val="center"/>
                </w:tcPr>
                <w:p w14:paraId="497ACE19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0741646F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72B6B782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shd w:val="clear" w:color="auto" w:fill="F2F2F2" w:themeFill="background1" w:themeFillShade="F2"/>
                  <w:vAlign w:val="center"/>
                </w:tcPr>
                <w:p w14:paraId="66AAF77A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4"/>
                      <w:szCs w:val="2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shd w:val="clear" w:color="auto" w:fill="C00000"/>
                  <w:vAlign w:val="center"/>
                </w:tcPr>
                <w:p w14:paraId="47E4E9E6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shd w:val="clear" w:color="auto" w:fill="C00000"/>
                  <w:vAlign w:val="center"/>
                </w:tcPr>
                <w:p w14:paraId="33EDE995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FFFFFF" w:themeColor="background1"/>
                      <w:sz w:val="24"/>
                      <w:szCs w:val="24"/>
                      <w:lang w:bidi="ru-RU"/>
                    </w:rPr>
                    <w:t>ВС</w:t>
                  </w:r>
                </w:p>
              </w:tc>
            </w:tr>
            <w:tr w:rsidR="00392E02" w:rsidRPr="00DE68C2" w14:paraId="758DB37E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6FE5D7DE" w14:textId="1899A5FE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“понедельник" 1 ""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5F9760E6" w14:textId="2C76F90C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“вторник"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D6D3E22" w14:textId="564C9B05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“среда"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2F56B60" w14:textId="0A4ECB75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“четверг"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C253796" w14:textId="2CAA501A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= “пятница"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AD25D1E" w14:textId="312452B2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“суббота"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034B29C2" w14:textId="208A045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MonthStart10 \@ dddd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“воскресенье" 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4D8AAC67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582BD592" w14:textId="33D41846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24AD2911" w14:textId="18B7BBDF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220D41A7" w14:textId="66321FBE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19C5A4A" w14:textId="7EC480F9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1640B2AF" w14:textId="0FDC0C25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B13A955" w14:textId="05F5F4E5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4C53FFD7" w14:textId="46CB4602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17B66BD2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5C04C854" w14:textId="42430DF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3E862159" w14:textId="1AF08BDF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ABA1D36" w14:textId="48F571DF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10FF7E35" w14:textId="24B2AFD1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49965B6" w14:textId="54AEBB88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BDFC244" w14:textId="665B8DDE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522CB206" w14:textId="7F76B83A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00AA34B9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4C531062" w14:textId="2DB18424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29A8692D" w14:textId="0FFBDD01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CD7BA91" w14:textId="3A75B294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3B1D10A3" w14:textId="41028CC4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5140D63" w14:textId="20A6DC9B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D527671" w14:textId="47BA38D1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6F96A0F8" w14:textId="1B7F3AE3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660F26B6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1CB53C9B" w14:textId="3468DC64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24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6FE2BDE7" w14:textId="2911B13F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689C4A14" w14:textId="28E3300B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4ED2CCF0" w14:textId="46057C0F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80CEDB4" w14:textId="7154BFD5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7307D60C" w14:textId="2852F1B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0EAB8B64" w14:textId="271FD11E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t>31</w:t>
                  </w:r>
                  <w:r w:rsidRPr="00DE68C2"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25E86039" w14:textId="77777777" w:rsidTr="004D7997">
              <w:trPr>
                <w:trHeight w:val="907"/>
              </w:trPr>
              <w:tc>
                <w:tcPr>
                  <w:tcW w:w="707" w:type="pct"/>
                  <w:tcMar>
                    <w:right w:w="142" w:type="dxa"/>
                  </w:tcMar>
                  <w:vAlign w:val="bottom"/>
                </w:tcPr>
                <w:p w14:paraId="6E4CF479" w14:textId="1F5FE101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Mar>
                    <w:right w:w="142" w:type="dxa"/>
                  </w:tcMar>
                  <w:vAlign w:val="bottom"/>
                </w:tcPr>
                <w:p w14:paraId="194BB66D" w14:textId="6A5E26A0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DocVariable MonthEnd10 \@ d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>31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8A23FCE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53766AE5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0EFC1B7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404040" w:themeColor="text1" w:themeTint="BF"/>
                      <w:sz w:val="28"/>
                      <w:szCs w:val="28"/>
                    </w:rPr>
                  </w:pPr>
                </w:p>
              </w:tc>
              <w:tc>
                <w:tcPr>
                  <w:tcW w:w="718" w:type="pct"/>
                  <w:tcMar>
                    <w:right w:w="142" w:type="dxa"/>
                  </w:tcMar>
                  <w:vAlign w:val="bottom"/>
                </w:tcPr>
                <w:p w14:paraId="08E739E3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</w:p>
              </w:tc>
              <w:tc>
                <w:tcPr>
                  <w:tcW w:w="705" w:type="pct"/>
                  <w:tcMar>
                    <w:right w:w="142" w:type="dxa"/>
                  </w:tcMar>
                  <w:vAlign w:val="bottom"/>
                </w:tcPr>
                <w:p w14:paraId="29A479FB" w14:textId="77777777" w:rsidR="00392E02" w:rsidRPr="00DE68C2" w:rsidRDefault="00392E02" w:rsidP="00392E02">
                  <w:pPr>
                    <w:pStyle w:val="Dates"/>
                    <w:jc w:val="right"/>
                    <w:rPr>
                      <w:rFonts w:ascii="Arial Narrow" w:hAnsi="Arial Narrow" w:cs="Arial"/>
                      <w:noProof/>
                      <w:color w:val="C00000"/>
                      <w:sz w:val="28"/>
                      <w:szCs w:val="28"/>
                    </w:rPr>
                  </w:pPr>
                </w:p>
              </w:tc>
            </w:tr>
          </w:tbl>
          <w:p w14:paraId="3963DC76" w14:textId="77777777" w:rsidR="00392E02" w:rsidRPr="00DE68C2" w:rsidRDefault="00392E02" w:rsidP="00392E02">
            <w:pPr>
              <w:jc w:val="right"/>
              <w:rPr>
                <w:rFonts w:ascii="Arial Narrow" w:hAnsi="Arial Narrow"/>
                <w:color w:val="404040" w:themeColor="text1" w:themeTint="BF"/>
                <w:sz w:val="44"/>
                <w:szCs w:val="44"/>
              </w:rPr>
            </w:pPr>
          </w:p>
        </w:tc>
      </w:tr>
      <w:tr w:rsidR="00067EAD" w:rsidRPr="00DE68C2" w14:paraId="69F823CC" w14:textId="77777777" w:rsidTr="00936902">
        <w:trPr>
          <w:trHeight w:val="3856"/>
          <w:jc w:val="center"/>
        </w:trPr>
        <w:tc>
          <w:tcPr>
            <w:tcW w:w="1489" w:type="pct"/>
            <w:tcBorders>
              <w:bottom w:val="dashed" w:sz="4" w:space="0" w:color="auto"/>
            </w:tcBorders>
            <w:tcMar>
              <w:right w:w="170" w:type="dxa"/>
            </w:tcMar>
            <w:vAlign w:val="center"/>
          </w:tcPr>
          <w:p w14:paraId="54CFE545" w14:textId="77777777" w:rsidR="00392E02" w:rsidRPr="00DE68C2" w:rsidRDefault="00392E02" w:rsidP="00392E02">
            <w:pPr>
              <w:pStyle w:val="Months"/>
              <w:jc w:val="center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DE68C2">
              <w:rPr>
                <w:rFonts w:ascii="Arial Narrow" w:hAnsi="Arial Narrow" w:cs="Calibri"/>
                <w:caps w:val="0"/>
                <w:noProof/>
                <w:color w:val="auto"/>
                <w:sz w:val="28"/>
                <w:szCs w:val="28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417"/>
              <w:gridCol w:w="422"/>
              <w:gridCol w:w="422"/>
              <w:gridCol w:w="422"/>
              <w:gridCol w:w="422"/>
              <w:gridCol w:w="422"/>
              <w:gridCol w:w="415"/>
            </w:tblGrid>
            <w:tr w:rsidR="00392E02" w:rsidRPr="00DE68C2" w14:paraId="1CD6B7E9" w14:textId="77777777" w:rsidTr="004D7997">
              <w:trPr>
                <w:trHeight w:val="170"/>
              </w:trPr>
              <w:tc>
                <w:tcPr>
                  <w:tcW w:w="707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69B77DC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5520D0F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7CBE5FF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443308A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0AA1438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auto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16"/>
                      <w:szCs w:val="16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27D68C60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6CD40528" w14:textId="77777777" w:rsidR="00392E02" w:rsidRPr="00DE68C2" w:rsidRDefault="00392E02" w:rsidP="00392E02">
                  <w:pPr>
                    <w:pStyle w:val="Days"/>
                    <w:rPr>
                      <w:rFonts w:ascii="Arial Narrow" w:hAnsi="Arial Narrow"/>
                      <w:noProof/>
                      <w:color w:val="C00000"/>
                      <w:sz w:val="16"/>
                      <w:szCs w:val="16"/>
                    </w:rPr>
                  </w:pP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16"/>
                      <w:szCs w:val="16"/>
                      <w:lang w:bidi="ru-RU"/>
                    </w:rPr>
                    <w:t>ВС</w:t>
                  </w:r>
                </w:p>
              </w:tc>
            </w:tr>
            <w:tr w:rsidR="00392E02" w:rsidRPr="00DE68C2" w14:paraId="547042DF" w14:textId="77777777" w:rsidTr="004D7997">
              <w:trPr>
                <w:trHeight w:val="284"/>
              </w:trPr>
              <w:tc>
                <w:tcPr>
                  <w:tcW w:w="707" w:type="pct"/>
                  <w:tcBorders>
                    <w:top w:val="single" w:sz="4" w:space="0" w:color="auto"/>
                  </w:tcBorders>
                  <w:vAlign w:val="center"/>
                </w:tcPr>
                <w:p w14:paraId="745A1A2B" w14:textId="0D96493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" 1 ""</w:instrText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4" w:space="0" w:color="auto"/>
                  </w:tcBorders>
                  <w:vAlign w:val="center"/>
                </w:tcPr>
                <w:p w14:paraId="3FAACA20" w14:textId="72ADA75F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вторник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1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1618F3B0" w14:textId="67FA50BC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среда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5649540B" w14:textId="581C634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четверг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562A112C" w14:textId="28428C7F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auto"/>
                      <w:sz w:val="20"/>
                      <w:szCs w:val="20"/>
                      <w:lang w:bidi="ru-RU"/>
                    </w:rPr>
                    <w:instrText>пятница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4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4" w:space="0" w:color="auto"/>
                  </w:tcBorders>
                  <w:vAlign w:val="center"/>
                </w:tcPr>
                <w:p w14:paraId="26E1A365" w14:textId="7A096DF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суббота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5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6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4" w:space="0" w:color="auto"/>
                  </w:tcBorders>
                  <w:vAlign w:val="center"/>
                </w:tcPr>
                <w:p w14:paraId="39462E70" w14:textId="2AF608B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MonthStart11 \@ dddd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понедельник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“</w:instrText>
                  </w:r>
                  <w:r w:rsidRPr="00DE68C2">
                    <w:rPr>
                      <w:rFonts w:ascii="Arial Narrow" w:hAnsi="Arial Narrow" w:cs="Calibri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воскресенье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" 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&lt;&gt; 0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=F2+1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7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7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7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7273EDC0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71C24A16" w14:textId="2A801E8D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=G2+1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5A12F78" w14:textId="5408C6C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A6E3A3" w14:textId="13E0420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77C446" w14:textId="7693461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11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B18606" w14:textId="5E9120E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6F70CA" w14:textId="552CB15A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13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846E2B5" w14:textId="49014A0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=F3+1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14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7D3EC744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474E133" w14:textId="5581987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=G3+1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2F04481" w14:textId="1F2C317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81070C" w14:textId="527B15A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17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F80657" w14:textId="6B45CDD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18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180D2D" w14:textId="40A4639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19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1BE3B75" w14:textId="2D70B18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20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9FBD59D" w14:textId="2AFA03E5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=F4+1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21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45A816F5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C6F76BC" w14:textId="063676B6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=G4+1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22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B2AEE08" w14:textId="0540CDC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23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FA5365" w14:textId="199348C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24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5DFCCC" w14:textId="39DF87D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25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B7CCF0" w14:textId="5C9B321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26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3E012F" w14:textId="511D74A8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27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1C0346E" w14:textId="1B32D5D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=F5+1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t>28</w: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72061DED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5C859B48" w14:textId="7D8A11BE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=G5+1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29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CA307AE" w14:textId="6F2B3CB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t>30</w: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6A4E9D" w14:textId="321DBE59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=B6+1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56C3EA" w14:textId="16C077D4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25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=C6+1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A6AA8C" w14:textId="2660ABE0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=D6+1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E97BB9" w14:textId="5C1A86BF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27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=E6+1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13C5142" w14:textId="496042AB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28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=F6+1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</w:tr>
            <w:tr w:rsidR="00392E02" w:rsidRPr="00DE68C2" w14:paraId="5823B1B1" w14:textId="77777777" w:rsidTr="004D7997">
              <w:trPr>
                <w:trHeight w:val="284"/>
              </w:trPr>
              <w:tc>
                <w:tcPr>
                  <w:tcW w:w="707" w:type="pct"/>
                  <w:vAlign w:val="center"/>
                </w:tcPr>
                <w:p w14:paraId="6FB6FBD7" w14:textId="7C673C11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29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=G6+1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E852ED" w14:textId="5028C2B2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="004815D7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 0,""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IF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&lt;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DocVariable MonthEnd11 \@ d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begin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=A7+1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separate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>30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instrText xml:space="preserve"> "" </w:instrText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  <w:r w:rsidRPr="00DE68C2"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C2369F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5B65A82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FBB2AE1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A68EB1A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26103DE8" w14:textId="77777777" w:rsidR="00392E02" w:rsidRPr="00DE68C2" w:rsidRDefault="00392E02" w:rsidP="00392E02">
                  <w:pPr>
                    <w:pStyle w:val="Dates"/>
                    <w:rPr>
                      <w:rFonts w:ascii="Arial Narrow" w:hAnsi="Arial Narrow"/>
                      <w:noProof/>
                      <w:color w:val="C00000"/>
                      <w:sz w:val="20"/>
                      <w:szCs w:val="20"/>
                    </w:rPr>
                  </w:pPr>
                </w:p>
              </w:tc>
            </w:tr>
          </w:tbl>
          <w:p w14:paraId="68156E83" w14:textId="77777777" w:rsidR="00102A98" w:rsidRPr="00DE68C2" w:rsidRDefault="00102A98">
            <w:pPr>
              <w:rPr>
                <w:rFonts w:ascii="Arial Narrow" w:hAnsi="Arial Narrow"/>
                <w:color w:val="404040" w:themeColor="text1" w:themeTint="BF"/>
              </w:rPr>
            </w:pPr>
          </w:p>
        </w:tc>
        <w:tc>
          <w:tcPr>
            <w:tcW w:w="3511" w:type="pct"/>
            <w:vMerge/>
            <w:tcBorders>
              <w:bottom w:val="dashed" w:sz="4" w:space="0" w:color="auto"/>
            </w:tcBorders>
          </w:tcPr>
          <w:p w14:paraId="193D9133" w14:textId="77777777" w:rsidR="00102A98" w:rsidRPr="00DE68C2" w:rsidRDefault="00102A98">
            <w:pPr>
              <w:rPr>
                <w:rFonts w:ascii="Arial Narrow" w:hAnsi="Arial Narrow"/>
                <w:color w:val="404040" w:themeColor="text1" w:themeTint="BF"/>
              </w:rPr>
            </w:pPr>
          </w:p>
        </w:tc>
      </w:tr>
    </w:tbl>
    <w:p w14:paraId="68858935" w14:textId="77777777" w:rsidR="001D68E1" w:rsidRPr="00DE68C2" w:rsidRDefault="001D68E1" w:rsidP="00C800AA">
      <w:pPr>
        <w:pStyle w:val="a5"/>
        <w:rPr>
          <w:rFonts w:ascii="Arial Narrow" w:hAnsi="Arial Narrow" w:cs="Arial"/>
          <w:noProof/>
          <w:sz w:val="2"/>
          <w:szCs w:val="2"/>
        </w:rPr>
      </w:pPr>
    </w:p>
    <w:sectPr w:rsidR="001D68E1" w:rsidRPr="00DE68C2" w:rsidSect="00067EAD">
      <w:pgSz w:w="11906" w:h="16838" w:code="9"/>
      <w:pgMar w:top="720" w:right="720" w:bottom="51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1B6025" w14:textId="77777777" w:rsidR="000656E8" w:rsidRDefault="000656E8">
      <w:pPr>
        <w:spacing w:after="0"/>
      </w:pPr>
      <w:r>
        <w:separator/>
      </w:r>
    </w:p>
  </w:endnote>
  <w:endnote w:type="continuationSeparator" w:id="0">
    <w:p w14:paraId="47D4FBD0" w14:textId="77777777" w:rsidR="000656E8" w:rsidRDefault="000656E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F2827D" w14:textId="77777777" w:rsidR="000656E8" w:rsidRDefault="000656E8">
      <w:pPr>
        <w:spacing w:after="0"/>
      </w:pPr>
      <w:r>
        <w:separator/>
      </w:r>
    </w:p>
  </w:footnote>
  <w:footnote w:type="continuationSeparator" w:id="0">
    <w:p w14:paraId="3AA260D6" w14:textId="77777777" w:rsidR="000656E8" w:rsidRDefault="000656E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1"/>
    <w:docVar w:name="MonthEnd10" w:val="31.10.2021"/>
    <w:docVar w:name="MonthEnd11" w:val="30.11.2021"/>
    <w:docVar w:name="MonthEnd12" w:val="31.12.2021"/>
    <w:docVar w:name="MonthEnd2" w:val="28.02.2021"/>
    <w:docVar w:name="MonthEnd3" w:val="31.03.2021"/>
    <w:docVar w:name="MonthEnd4" w:val="30.04.2021"/>
    <w:docVar w:name="MonthEnd5" w:val="31.05.2021"/>
    <w:docVar w:name="MonthEnd6" w:val="30.06.2021"/>
    <w:docVar w:name="MonthEnd7" w:val="31.07.2021"/>
    <w:docVar w:name="MonthEnd8" w:val="31.08.2021"/>
    <w:docVar w:name="MonthEnd9" w:val="30.09.2021"/>
    <w:docVar w:name="Months" w:val="12"/>
    <w:docVar w:name="MonthStart1" w:val="01.01.2021"/>
    <w:docVar w:name="MonthStart10" w:val="01.10.2021"/>
    <w:docVar w:name="MonthStart11" w:val="01.11.2021"/>
    <w:docVar w:name="MonthStart12" w:val="01.12.2021"/>
    <w:docVar w:name="MonthStart2" w:val="01.02.2021"/>
    <w:docVar w:name="MonthStart3" w:val="01.03.2021"/>
    <w:docVar w:name="MonthStart4" w:val="01.04.2021"/>
    <w:docVar w:name="MonthStart5" w:val="01.05.2021"/>
    <w:docVar w:name="MonthStart6" w:val="01.06.2021"/>
    <w:docVar w:name="MonthStart7" w:val="01.07.2021"/>
    <w:docVar w:name="MonthStart8" w:val="01.08.2021"/>
    <w:docVar w:name="MonthStart9" w:val="01.09.2021"/>
    <w:docVar w:name="MonthStartLast" w:val="12/1/2012"/>
    <w:docVar w:name="WeekStart" w:val="понедельник"/>
  </w:docVars>
  <w:rsids>
    <w:rsidRoot w:val="00285C1D"/>
    <w:rsid w:val="0005357B"/>
    <w:rsid w:val="000656E8"/>
    <w:rsid w:val="00067EAD"/>
    <w:rsid w:val="00071356"/>
    <w:rsid w:val="00097A25"/>
    <w:rsid w:val="000A5A57"/>
    <w:rsid w:val="00102A98"/>
    <w:rsid w:val="001274F3"/>
    <w:rsid w:val="00151CCE"/>
    <w:rsid w:val="001A6011"/>
    <w:rsid w:val="001B01F9"/>
    <w:rsid w:val="001C41F9"/>
    <w:rsid w:val="001D68E1"/>
    <w:rsid w:val="00285C1D"/>
    <w:rsid w:val="002D544E"/>
    <w:rsid w:val="002E6538"/>
    <w:rsid w:val="003327F5"/>
    <w:rsid w:val="00340CAF"/>
    <w:rsid w:val="00392E02"/>
    <w:rsid w:val="003B0DA0"/>
    <w:rsid w:val="003C0D41"/>
    <w:rsid w:val="003E085C"/>
    <w:rsid w:val="003E7B3A"/>
    <w:rsid w:val="003F63B3"/>
    <w:rsid w:val="00416364"/>
    <w:rsid w:val="00431B29"/>
    <w:rsid w:val="004374E1"/>
    <w:rsid w:val="00440416"/>
    <w:rsid w:val="00462EAD"/>
    <w:rsid w:val="004815D7"/>
    <w:rsid w:val="0049604D"/>
    <w:rsid w:val="004A6170"/>
    <w:rsid w:val="004F6AAC"/>
    <w:rsid w:val="00510449"/>
    <w:rsid w:val="00512F2D"/>
    <w:rsid w:val="00570549"/>
    <w:rsid w:val="00570FBB"/>
    <w:rsid w:val="00583B82"/>
    <w:rsid w:val="005923AC"/>
    <w:rsid w:val="005D5149"/>
    <w:rsid w:val="005E656F"/>
    <w:rsid w:val="00620124"/>
    <w:rsid w:val="00667021"/>
    <w:rsid w:val="006974E1"/>
    <w:rsid w:val="006B6899"/>
    <w:rsid w:val="006C0896"/>
    <w:rsid w:val="006F513E"/>
    <w:rsid w:val="006F7146"/>
    <w:rsid w:val="00727D08"/>
    <w:rsid w:val="00733B44"/>
    <w:rsid w:val="007B5FEE"/>
    <w:rsid w:val="007C0139"/>
    <w:rsid w:val="007D45A1"/>
    <w:rsid w:val="007F564D"/>
    <w:rsid w:val="0085553D"/>
    <w:rsid w:val="008711BC"/>
    <w:rsid w:val="008B1201"/>
    <w:rsid w:val="008F16F7"/>
    <w:rsid w:val="009164BA"/>
    <w:rsid w:val="009166BD"/>
    <w:rsid w:val="00936902"/>
    <w:rsid w:val="0095517E"/>
    <w:rsid w:val="00977AAE"/>
    <w:rsid w:val="00996E56"/>
    <w:rsid w:val="00997268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41D71"/>
    <w:rsid w:val="00B61F0C"/>
    <w:rsid w:val="00B65B09"/>
    <w:rsid w:val="00B85583"/>
    <w:rsid w:val="00B9476B"/>
    <w:rsid w:val="00BB4700"/>
    <w:rsid w:val="00BC3952"/>
    <w:rsid w:val="00BE4B21"/>
    <w:rsid w:val="00BE5AB8"/>
    <w:rsid w:val="00BF49DC"/>
    <w:rsid w:val="00C44DFB"/>
    <w:rsid w:val="00C6519B"/>
    <w:rsid w:val="00C70F21"/>
    <w:rsid w:val="00C7354B"/>
    <w:rsid w:val="00C800AA"/>
    <w:rsid w:val="00C91F9B"/>
    <w:rsid w:val="00DB07E2"/>
    <w:rsid w:val="00DE32AC"/>
    <w:rsid w:val="00DE68C2"/>
    <w:rsid w:val="00DF25D7"/>
    <w:rsid w:val="00E1407A"/>
    <w:rsid w:val="00E33F1A"/>
    <w:rsid w:val="00E50BDE"/>
    <w:rsid w:val="00E774CD"/>
    <w:rsid w:val="00E77E1D"/>
    <w:rsid w:val="00E82D17"/>
    <w:rsid w:val="00E97684"/>
    <w:rsid w:val="00ED5F48"/>
    <w:rsid w:val="00ED75B6"/>
    <w:rsid w:val="00F04558"/>
    <w:rsid w:val="00F1140A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887B89-7E08-4F3B-88B3-9D5985400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860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2020-12-14T09:05:00Z</dcterms:created>
  <dcterms:modified xsi:type="dcterms:W3CDTF">2020-12-14T09:05:00Z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