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</w:tblPr>
      <w:tblGrid>
        <w:gridCol w:w="3117"/>
        <w:gridCol w:w="7349"/>
      </w:tblGrid>
      <w:tr w:rsidR="00392E02" w:rsidRPr="00DE68C2" w14:paraId="470D662C" w14:textId="77777777" w:rsidTr="00392E02">
        <w:trPr>
          <w:trHeight w:val="3856"/>
          <w:jc w:val="center"/>
        </w:trPr>
        <w:tc>
          <w:tcPr>
            <w:tcW w:w="1489" w:type="pct"/>
            <w:tcMar>
              <w:right w:w="170" w:type="dxa"/>
            </w:tcMar>
            <w:vAlign w:val="bottom"/>
          </w:tcPr>
          <w:p w14:paraId="1F5EA5E0" w14:textId="77777777" w:rsidR="00392E02" w:rsidRPr="00DE68C2" w:rsidRDefault="00392E02" w:rsidP="00392E02">
            <w:pPr>
              <w:pStyle w:val="Months"/>
              <w:jc w:val="center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bookmarkStart w:id="0" w:name="_GoBack"/>
            <w:bookmarkEnd w:id="0"/>
            <w:r w:rsidRPr="00DE68C2">
              <w:rPr>
                <w:rFonts w:ascii="Arial Narrow" w:hAnsi="Arial Narrow" w:cs="Calibri"/>
                <w:caps w:val="0"/>
                <w:noProof/>
                <w:color w:val="auto"/>
                <w:sz w:val="28"/>
                <w:szCs w:val="28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17"/>
              <w:gridCol w:w="422"/>
              <w:gridCol w:w="422"/>
              <w:gridCol w:w="422"/>
              <w:gridCol w:w="422"/>
              <w:gridCol w:w="422"/>
              <w:gridCol w:w="415"/>
            </w:tblGrid>
            <w:tr w:rsidR="00392E02" w:rsidRPr="00DE68C2" w14:paraId="29853DAF" w14:textId="77777777" w:rsidTr="004D7997">
              <w:trPr>
                <w:trHeight w:val="170"/>
              </w:trPr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0E4CDB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8A73629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D5C379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0B8C71C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BBB41F6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9DE241B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A1BD9F4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392E02" w:rsidRPr="00DE68C2" w14:paraId="6EDB309C" w14:textId="77777777" w:rsidTr="004D7997">
              <w:trPr>
                <w:trHeight w:val="284"/>
              </w:trPr>
              <w:tc>
                <w:tcPr>
                  <w:tcW w:w="707" w:type="pct"/>
                  <w:tcBorders>
                    <w:top w:val="single" w:sz="4" w:space="0" w:color="auto"/>
                  </w:tcBorders>
                  <w:vAlign w:val="center"/>
                </w:tcPr>
                <w:p w14:paraId="779C2675" w14:textId="0EDC805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" 1 ""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</w:tcBorders>
                  <w:vAlign w:val="center"/>
                </w:tcPr>
                <w:p w14:paraId="3C7C4613" w14:textId="3FEDBC4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06990C37" w14:textId="0761502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38764E22" w14:textId="1AC1425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2DA03203" w14:textId="62DB833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75AB77C0" w14:textId="0AA1618F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4" w:space="0" w:color="auto"/>
                  </w:tcBorders>
                  <w:vAlign w:val="center"/>
                </w:tcPr>
                <w:p w14:paraId="4E1DF8B6" w14:textId="67DB9C5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68BCCC52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9E4D059" w14:textId="6F77634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A19D3F5" w14:textId="728B599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BE50784" w14:textId="511C4F6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5E1E8E" w14:textId="1446071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C711FE" w14:textId="30DEDCD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0A0009" w14:textId="0DC8F36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3B02D0B" w14:textId="1366722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0B8FD92A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2DF75103" w14:textId="3B85AE6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3EBB729" w14:textId="616354E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DE55EC" w14:textId="1097496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92F0C9" w14:textId="527C72B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2C35C0" w14:textId="163735A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B16BB5A" w14:textId="57A7725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21E32CD" w14:textId="6A1C780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4C7A2245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288AC8F2" w14:textId="72D0035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F4BB797" w14:textId="2EE8FB2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CF073A" w14:textId="4E7DA99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552127" w14:textId="1808584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FE589EB" w14:textId="78D56E4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E8D16A" w14:textId="54D91B0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5B6AF92" w14:textId="03D23CEF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11838AFC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04818DAF" w14:textId="37AED57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925132A" w14:textId="28533E4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5D32FD" w14:textId="679C12B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79C9C8" w14:textId="5CC11F8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3EEE7F" w14:textId="618D404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506D41" w14:textId="48DDDC1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87C3ED7" w14:textId="3237428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245C4F9A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7E77A6F5" w14:textId="100E189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F4CF4CC" w14:textId="615EE16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58103F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B742E6F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326213C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8D5A428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67077690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</w:tbl>
          <w:p w14:paraId="545AC5D2" w14:textId="4E9AAFFF" w:rsidR="00392E02" w:rsidRPr="00DE68C2" w:rsidRDefault="00392E02" w:rsidP="00392E02">
            <w:pPr>
              <w:jc w:val="center"/>
              <w:rPr>
                <w:rFonts w:ascii="Arial Narrow" w:hAnsi="Arial Narrow"/>
                <w:color w:val="404040" w:themeColor="text1" w:themeTint="BF"/>
                <w:lang w:val="en-US"/>
              </w:rPr>
            </w:pPr>
          </w:p>
        </w:tc>
        <w:tc>
          <w:tcPr>
            <w:tcW w:w="3511" w:type="pct"/>
            <w:vMerge w:val="restar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674"/>
              <w:gridCol w:w="3675"/>
            </w:tblGrid>
            <w:tr w:rsidR="00392E02" w:rsidRPr="00DE68C2" w14:paraId="2C2CB626" w14:textId="77777777" w:rsidTr="004D7997">
              <w:tc>
                <w:tcPr>
                  <w:tcW w:w="2500" w:type="pct"/>
                  <w:vAlign w:val="center"/>
                </w:tcPr>
                <w:p w14:paraId="3E45590F" w14:textId="77777777" w:rsidR="00392E02" w:rsidRPr="00DE68C2" w:rsidRDefault="00392E02" w:rsidP="00392E02">
                  <w:pPr>
                    <w:pStyle w:val="ad"/>
                    <w:jc w:val="lef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t>ОКТЯБРЬ</w:t>
                  </w:r>
                </w:p>
              </w:tc>
              <w:tc>
                <w:tcPr>
                  <w:tcW w:w="2500" w:type="pct"/>
                  <w:vAlign w:val="center"/>
                </w:tcPr>
                <w:p w14:paraId="0576732A" w14:textId="72089EA3" w:rsidR="00392E02" w:rsidRPr="00DE68C2" w:rsidRDefault="00392E02" w:rsidP="00392E02">
                  <w:pPr>
                    <w:pStyle w:val="ad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instrText xml:space="preserve"> DOCVARIABLE  MonthStart1 \@  yyyy   \* MERGEFORMAT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t>2023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fldChar w:fldCharType="end"/>
                  </w:r>
                </w:p>
              </w:tc>
            </w:tr>
          </w:tbl>
          <w:p w14:paraId="4A54A9DE" w14:textId="77777777" w:rsidR="00392E02" w:rsidRPr="00DE68C2" w:rsidRDefault="00392E02" w:rsidP="00392E02">
            <w:pPr>
              <w:pStyle w:val="Months"/>
              <w:jc w:val="center"/>
              <w:rPr>
                <w:rFonts w:ascii="Arial Narrow" w:hAnsi="Arial Narrow" w:cs="Arial"/>
                <w:noProof/>
                <w:color w:val="404040" w:themeColor="text1" w:themeTint="BF"/>
                <w:sz w:val="2"/>
                <w:szCs w:val="2"/>
              </w:rPr>
            </w:pPr>
          </w:p>
          <w:tbl>
            <w:tblPr>
              <w:tblStyle w:val="CalendarTable"/>
              <w:tblW w:w="4992" w:type="pct"/>
              <w:tblBorders>
                <w:top w:val="single" w:sz="18" w:space="0" w:color="BFBFBF" w:themeColor="background1" w:themeShade="BF"/>
                <w:left w:val="single" w:sz="18" w:space="0" w:color="BFBFBF" w:themeColor="background1" w:themeShade="BF"/>
                <w:bottom w:val="single" w:sz="18" w:space="0" w:color="BFBFBF" w:themeColor="background1" w:themeShade="BF"/>
                <w:right w:val="single" w:sz="18" w:space="0" w:color="BFBFBF" w:themeColor="background1" w:themeShade="BF"/>
                <w:insideH w:val="single" w:sz="18" w:space="0" w:color="BFBFBF" w:themeColor="background1" w:themeShade="BF"/>
                <w:insideV w:val="single" w:sz="18" w:space="0" w:color="BFBFBF" w:themeColor="background1" w:themeShade="BF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031"/>
              <w:gridCol w:w="1044"/>
              <w:gridCol w:w="1047"/>
              <w:gridCol w:w="1047"/>
              <w:gridCol w:w="1047"/>
              <w:gridCol w:w="1047"/>
              <w:gridCol w:w="1028"/>
            </w:tblGrid>
            <w:tr w:rsidR="00392E02" w:rsidRPr="00DE68C2" w14:paraId="4926C87A" w14:textId="77777777" w:rsidTr="004D7997">
              <w:trPr>
                <w:trHeight w:val="284"/>
              </w:trPr>
              <w:tc>
                <w:tcPr>
                  <w:tcW w:w="707" w:type="pct"/>
                  <w:shd w:val="clear" w:color="auto" w:fill="F2F2F2" w:themeFill="background1" w:themeFillShade="F2"/>
                  <w:vAlign w:val="center"/>
                </w:tcPr>
                <w:p w14:paraId="2D05903A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vAlign w:val="center"/>
                </w:tcPr>
                <w:p w14:paraId="497ACE19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0741646F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72B6B782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66AAF77A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shd w:val="clear" w:color="auto" w:fill="C00000"/>
                  <w:vAlign w:val="center"/>
                </w:tcPr>
                <w:p w14:paraId="47E4E9E6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shd w:val="clear" w:color="auto" w:fill="C00000"/>
                  <w:vAlign w:val="center"/>
                </w:tcPr>
                <w:p w14:paraId="33EDE995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ВС</w:t>
                  </w:r>
                </w:p>
              </w:tc>
            </w:tr>
            <w:tr w:rsidR="00392E02" w:rsidRPr="00DE68C2" w14:paraId="758DB37E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6FE5D7DE" w14:textId="52B41784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“понедельник" 1 ""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5F9760E6" w14:textId="7D0A648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“вторник"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D6D3E22" w14:textId="65AACAF1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“среда"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2F56B60" w14:textId="097D66EB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“четверг"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C253796" w14:textId="610FBC8B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= “пятница"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AD25D1E" w14:textId="2888869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“суббота"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034B29C2" w14:textId="7DFC1901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“воскресенье"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4D8AAC67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582BD592" w14:textId="137BF538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24AD2911" w14:textId="2E88210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220D41A7" w14:textId="5124F91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19C5A4A" w14:textId="5213FBC3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640B2AF" w14:textId="321FBF18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B13A955" w14:textId="2D7EBA8B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4C53FFD7" w14:textId="03A2D8ED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17B66BD2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5C04C854" w14:textId="61FBD6DD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3E862159" w14:textId="556FE2B9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ABA1D36" w14:textId="4EA350C0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0FF7E35" w14:textId="283FB8DB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49965B6" w14:textId="2BDB556C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BDFC244" w14:textId="09D204A2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522CB206" w14:textId="334F6042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00AA34B9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4C531062" w14:textId="53FFFFF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29A8692D" w14:textId="45E39A44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CD7BA91" w14:textId="2EB2578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B1D10A3" w14:textId="1B9D4C16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5140D63" w14:textId="578CAC6A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D527671" w14:textId="2645EFF8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6F96A0F8" w14:textId="6640B67B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660F26B6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1CB53C9B" w14:textId="278DA2B4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6FE2BDE7" w14:textId="75C9561E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89C4A14" w14:textId="0786CFCE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ED2CCF0" w14:textId="699810C0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80CEDB4" w14:textId="546071A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307D60C" w14:textId="7BE44F8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0EAB8B64" w14:textId="41ABA602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25E86039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6E4CF479" w14:textId="001DF041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CC6BE6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194BB66D" w14:textId="1BE09A93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31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8A23FCE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53766AE5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0EFC1B7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8E739E3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29A479FB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</w:p>
              </w:tc>
            </w:tr>
          </w:tbl>
          <w:p w14:paraId="3963DC76" w14:textId="77777777" w:rsidR="00392E02" w:rsidRPr="00DE68C2" w:rsidRDefault="00392E02" w:rsidP="00392E02">
            <w:pPr>
              <w:jc w:val="right"/>
              <w:rPr>
                <w:rFonts w:ascii="Arial Narrow" w:hAnsi="Arial Narrow"/>
                <w:color w:val="404040" w:themeColor="text1" w:themeTint="BF"/>
                <w:sz w:val="44"/>
                <w:szCs w:val="44"/>
              </w:rPr>
            </w:pPr>
          </w:p>
        </w:tc>
      </w:tr>
      <w:tr w:rsidR="00067EAD" w:rsidRPr="00DE68C2" w14:paraId="69F823CC" w14:textId="77777777" w:rsidTr="00936902">
        <w:trPr>
          <w:trHeight w:val="3856"/>
          <w:jc w:val="center"/>
        </w:trPr>
        <w:tc>
          <w:tcPr>
            <w:tcW w:w="1489" w:type="pct"/>
            <w:tcBorders>
              <w:bottom w:val="dashed" w:sz="4" w:space="0" w:color="auto"/>
            </w:tcBorders>
            <w:tcMar>
              <w:right w:w="170" w:type="dxa"/>
            </w:tcMar>
            <w:vAlign w:val="center"/>
          </w:tcPr>
          <w:p w14:paraId="54CFE545" w14:textId="77777777" w:rsidR="00392E02" w:rsidRPr="00DE68C2" w:rsidRDefault="00392E02" w:rsidP="00392E02">
            <w:pPr>
              <w:pStyle w:val="Months"/>
              <w:jc w:val="center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DE68C2">
              <w:rPr>
                <w:rFonts w:ascii="Arial Narrow" w:hAnsi="Arial Narrow" w:cs="Calibri"/>
                <w:caps w:val="0"/>
                <w:noProof/>
                <w:color w:val="auto"/>
                <w:sz w:val="28"/>
                <w:szCs w:val="28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17"/>
              <w:gridCol w:w="422"/>
              <w:gridCol w:w="422"/>
              <w:gridCol w:w="422"/>
              <w:gridCol w:w="422"/>
              <w:gridCol w:w="422"/>
              <w:gridCol w:w="415"/>
            </w:tblGrid>
            <w:tr w:rsidR="00392E02" w:rsidRPr="00DE68C2" w14:paraId="1CD6B7E9" w14:textId="77777777" w:rsidTr="004D7997">
              <w:trPr>
                <w:trHeight w:val="170"/>
              </w:trPr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69B77DC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5520D0F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7CBE5FF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443308A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0AA1438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7D68C60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CD40528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392E02" w:rsidRPr="00DE68C2" w14:paraId="547042DF" w14:textId="77777777" w:rsidTr="004D7997">
              <w:trPr>
                <w:trHeight w:val="284"/>
              </w:trPr>
              <w:tc>
                <w:tcPr>
                  <w:tcW w:w="707" w:type="pct"/>
                  <w:tcBorders>
                    <w:top w:val="single" w:sz="4" w:space="0" w:color="auto"/>
                  </w:tcBorders>
                  <w:vAlign w:val="center"/>
                </w:tcPr>
                <w:p w14:paraId="745A1A2B" w14:textId="3FC6945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" 1 ""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</w:tcBorders>
                  <w:vAlign w:val="center"/>
                </w:tcPr>
                <w:p w14:paraId="3FAACA20" w14:textId="5BB2940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1618F3B0" w14:textId="39EE8C5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5649540B" w14:textId="129518E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562A112C" w14:textId="415521A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26E1A365" w14:textId="2B6F58D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4" w:space="0" w:color="auto"/>
                  </w:tcBorders>
                  <w:vAlign w:val="center"/>
                </w:tcPr>
                <w:p w14:paraId="39462E70" w14:textId="0E5E117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7273EDC0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71C24A16" w14:textId="3E7143B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5A12F78" w14:textId="3AD5F69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A6E3A3" w14:textId="61CAC03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77C446" w14:textId="31518EE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B18606" w14:textId="0D3DAF8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6F70CA" w14:textId="608FD1F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846E2B5" w14:textId="657360C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7D3EC744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474E133" w14:textId="694E1ED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2F04481" w14:textId="12B59FB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81070C" w14:textId="5CADCE5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F80657" w14:textId="2978569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180D2D" w14:textId="4ADE64D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1BE3B75" w14:textId="22E4D05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9FBD59D" w14:textId="762E644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45A816F5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C6F76BC" w14:textId="0E189AB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B2AEE08" w14:textId="768E081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FA5365" w14:textId="5B572F3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5DFCCC" w14:textId="14A6533F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B7CCF0" w14:textId="2DB1BA0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3E012F" w14:textId="796368A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1C0346E" w14:textId="4D17A55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72061DED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5C859B48" w14:textId="65ACF66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CA307AE" w14:textId="1A2C5D8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6A4E9D" w14:textId="42F7608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CC6BE6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56C3EA" w14:textId="29CADDA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A6AA8C" w14:textId="1CEFA3C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E97BB9" w14:textId="155D3D8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13C5142" w14:textId="5DFF23F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5823B1B1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FB6FBD7" w14:textId="1CC372BF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E852ED" w14:textId="4A30F52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C2369F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5B65A82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FBB2AE1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A68EB1A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6103DE8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</w:tbl>
          <w:p w14:paraId="68156E83" w14:textId="77777777" w:rsidR="00102A98" w:rsidRPr="00DE68C2" w:rsidRDefault="00102A98">
            <w:pPr>
              <w:rPr>
                <w:rFonts w:ascii="Arial Narrow" w:hAnsi="Arial Narrow"/>
                <w:color w:val="404040" w:themeColor="text1" w:themeTint="BF"/>
              </w:rPr>
            </w:pPr>
          </w:p>
        </w:tc>
        <w:tc>
          <w:tcPr>
            <w:tcW w:w="3511" w:type="pct"/>
            <w:vMerge/>
            <w:tcBorders>
              <w:bottom w:val="dashed" w:sz="4" w:space="0" w:color="auto"/>
            </w:tcBorders>
          </w:tcPr>
          <w:p w14:paraId="193D9133" w14:textId="77777777" w:rsidR="00102A98" w:rsidRPr="00DE68C2" w:rsidRDefault="00102A98">
            <w:pPr>
              <w:rPr>
                <w:rFonts w:ascii="Arial Narrow" w:hAnsi="Arial Narrow"/>
                <w:color w:val="404040" w:themeColor="text1" w:themeTint="BF"/>
              </w:rPr>
            </w:pPr>
          </w:p>
        </w:tc>
      </w:tr>
    </w:tbl>
    <w:p w14:paraId="68858935" w14:textId="77777777" w:rsidR="001D68E1" w:rsidRPr="00DE68C2" w:rsidRDefault="001D68E1" w:rsidP="00C800AA">
      <w:pPr>
        <w:pStyle w:val="a5"/>
        <w:rPr>
          <w:rFonts w:ascii="Arial Narrow" w:hAnsi="Arial Narrow" w:cs="Arial"/>
          <w:noProof/>
          <w:sz w:val="2"/>
          <w:szCs w:val="2"/>
        </w:rPr>
      </w:pPr>
    </w:p>
    <w:sectPr w:rsidR="001D68E1" w:rsidRPr="00DE68C2" w:rsidSect="00067EAD">
      <w:pgSz w:w="11906" w:h="16838" w:code="9"/>
      <w:pgMar w:top="720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C97818" w14:textId="77777777" w:rsidR="005771B7" w:rsidRDefault="005771B7">
      <w:pPr>
        <w:spacing w:after="0"/>
      </w:pPr>
      <w:r>
        <w:separator/>
      </w:r>
    </w:p>
  </w:endnote>
  <w:endnote w:type="continuationSeparator" w:id="0">
    <w:p w14:paraId="2C348228" w14:textId="77777777" w:rsidR="005771B7" w:rsidRDefault="005771B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27B7A7" w14:textId="77777777" w:rsidR="005771B7" w:rsidRDefault="005771B7">
      <w:pPr>
        <w:spacing w:after="0"/>
      </w:pPr>
      <w:r>
        <w:separator/>
      </w:r>
    </w:p>
  </w:footnote>
  <w:footnote w:type="continuationSeparator" w:id="0">
    <w:p w14:paraId="765AC5A7" w14:textId="77777777" w:rsidR="005771B7" w:rsidRDefault="005771B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67EAD"/>
    <w:rsid w:val="00071356"/>
    <w:rsid w:val="00097A25"/>
    <w:rsid w:val="000A5A57"/>
    <w:rsid w:val="00102A98"/>
    <w:rsid w:val="001274F3"/>
    <w:rsid w:val="00151CCE"/>
    <w:rsid w:val="001A6011"/>
    <w:rsid w:val="001B01F9"/>
    <w:rsid w:val="001C41F9"/>
    <w:rsid w:val="001D68E1"/>
    <w:rsid w:val="00285C1D"/>
    <w:rsid w:val="002D544E"/>
    <w:rsid w:val="002E5062"/>
    <w:rsid w:val="002E6538"/>
    <w:rsid w:val="003327F5"/>
    <w:rsid w:val="00340CAF"/>
    <w:rsid w:val="00392E02"/>
    <w:rsid w:val="003B0DA0"/>
    <w:rsid w:val="003C0D41"/>
    <w:rsid w:val="003E085C"/>
    <w:rsid w:val="003E7B3A"/>
    <w:rsid w:val="003F63B3"/>
    <w:rsid w:val="00416364"/>
    <w:rsid w:val="00431B29"/>
    <w:rsid w:val="004374E1"/>
    <w:rsid w:val="00440416"/>
    <w:rsid w:val="00462EAD"/>
    <w:rsid w:val="004815D7"/>
    <w:rsid w:val="0049604D"/>
    <w:rsid w:val="004A6170"/>
    <w:rsid w:val="004F6AAC"/>
    <w:rsid w:val="00510449"/>
    <w:rsid w:val="00512F2D"/>
    <w:rsid w:val="00570549"/>
    <w:rsid w:val="00570FBB"/>
    <w:rsid w:val="005771B7"/>
    <w:rsid w:val="00583B82"/>
    <w:rsid w:val="005923AC"/>
    <w:rsid w:val="005D5149"/>
    <w:rsid w:val="005E656F"/>
    <w:rsid w:val="00620124"/>
    <w:rsid w:val="00667021"/>
    <w:rsid w:val="006974E1"/>
    <w:rsid w:val="006B6899"/>
    <w:rsid w:val="006C0896"/>
    <w:rsid w:val="006F513E"/>
    <w:rsid w:val="006F7146"/>
    <w:rsid w:val="00727D08"/>
    <w:rsid w:val="00733B44"/>
    <w:rsid w:val="007B5FEE"/>
    <w:rsid w:val="007C0139"/>
    <w:rsid w:val="007D45A1"/>
    <w:rsid w:val="007F564D"/>
    <w:rsid w:val="0085553D"/>
    <w:rsid w:val="008711BC"/>
    <w:rsid w:val="008B1201"/>
    <w:rsid w:val="008F16F7"/>
    <w:rsid w:val="009164BA"/>
    <w:rsid w:val="009166BD"/>
    <w:rsid w:val="00936902"/>
    <w:rsid w:val="0095517E"/>
    <w:rsid w:val="00977AAE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41D71"/>
    <w:rsid w:val="00B61F0C"/>
    <w:rsid w:val="00B65B09"/>
    <w:rsid w:val="00B85583"/>
    <w:rsid w:val="00B9476B"/>
    <w:rsid w:val="00BB4700"/>
    <w:rsid w:val="00BC3952"/>
    <w:rsid w:val="00BE4B21"/>
    <w:rsid w:val="00BE5AB8"/>
    <w:rsid w:val="00BF49DC"/>
    <w:rsid w:val="00C44DFB"/>
    <w:rsid w:val="00C6519B"/>
    <w:rsid w:val="00C70F21"/>
    <w:rsid w:val="00C7354B"/>
    <w:rsid w:val="00C800AA"/>
    <w:rsid w:val="00C91F9B"/>
    <w:rsid w:val="00CC6BE6"/>
    <w:rsid w:val="00DB07E2"/>
    <w:rsid w:val="00DE32AC"/>
    <w:rsid w:val="00DE68C2"/>
    <w:rsid w:val="00DF25D7"/>
    <w:rsid w:val="00E1407A"/>
    <w:rsid w:val="00E33F1A"/>
    <w:rsid w:val="00E50BDE"/>
    <w:rsid w:val="00E774CD"/>
    <w:rsid w:val="00E77E1D"/>
    <w:rsid w:val="00E82D17"/>
    <w:rsid w:val="00E97684"/>
    <w:rsid w:val="00ED5F48"/>
    <w:rsid w:val="00ED75B6"/>
    <w:rsid w:val="00F04558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DC4CF5-E751-4EC1-9A66-196BA3490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860</Words>
  <Characters>4907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2020-12-14T09:05:00Z</dcterms:created>
  <dcterms:modified xsi:type="dcterms:W3CDTF">2020-12-14T09:05:00Z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