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7EAC729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4B82360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50E6C03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37F959B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4F87642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43DFB8A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444EC32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67AAEE6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345F383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431062D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1D35AF4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25DF1ED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76363D2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25BD76D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5C45DAD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5048ECF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7BD29A5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72C36CB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63D2747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2E4F447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11518B7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1E26369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5A18B99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2C0E98B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22C14AD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4E9DB35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66E940B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0D9C897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7E0619D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0C342EE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77FE444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75E8F5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326C2CC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72ACBFC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6447F1F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07589AC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5CDCB01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4370DEE9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3F3A4BA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36DA96E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604DD64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029BCFD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0EC75C8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2942E7B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0182669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3FAA9B8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5694448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31F2C03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250D993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5F6B3D3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39D85B9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2D957EF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73F3EF6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2559011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4DD6C64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6F3AA0F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526BBA9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4C08F05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2F4AD36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1A294AF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20BBE2F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614B76D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628D6C9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2BAFE43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71785FE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5959889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3C5283B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7F95458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29040BD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3C8B7E8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7C7FDB6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07E28AA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37C4303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15D1961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01B2BC0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2CEA503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4D4554E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4376A2A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24291E1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007134B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165F5FE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6297489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0DD1046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65D1B84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23158B6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37087A2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480E76C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3F6FD7F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0301A9B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3C3DB76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13F296E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122822A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6292623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3C45F39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1747892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184841F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286A107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638C03F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46FFE87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415150B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49D9BF3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4966419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7898725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1EEDAB8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371F206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369CD4A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67CA897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7930A89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506202E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413DDF0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27180A7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2B1DE2E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656DF" w14:textId="77777777" w:rsidR="004A55B5" w:rsidRDefault="004A55B5">
      <w:pPr>
        <w:spacing w:after="0"/>
      </w:pPr>
      <w:r>
        <w:separator/>
      </w:r>
    </w:p>
  </w:endnote>
  <w:endnote w:type="continuationSeparator" w:id="0">
    <w:p w14:paraId="78CC8603" w14:textId="77777777" w:rsidR="004A55B5" w:rsidRDefault="004A55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53835" w14:textId="77777777" w:rsidR="004A55B5" w:rsidRDefault="004A55B5">
      <w:pPr>
        <w:spacing w:after="0"/>
      </w:pPr>
      <w:r>
        <w:separator/>
      </w:r>
    </w:p>
  </w:footnote>
  <w:footnote w:type="continuationSeparator" w:id="0">
    <w:p w14:paraId="5B0E0574" w14:textId="77777777" w:rsidR="004A55B5" w:rsidRDefault="004A55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5062"/>
    <w:rsid w:val="002E6538"/>
    <w:rsid w:val="003327F5"/>
    <w:rsid w:val="00340CAF"/>
    <w:rsid w:val="00392E02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55B5"/>
    <w:rsid w:val="004A6170"/>
    <w:rsid w:val="004F6AAC"/>
    <w:rsid w:val="00510449"/>
    <w:rsid w:val="00512F2D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131DE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C6513A-2A31-45E5-A999-C6CCBD146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2020-12-14T09:05:00Z</dcterms:created>
  <dcterms:modified xsi:type="dcterms:W3CDTF">2020-12-14T09:05:00Z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