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546EF53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1B59F18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2359C5C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5CAF9E1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26F6A14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0690B12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2C72585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5C7C5BA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5423CFA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1FECA13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6F2A5B8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7C633A1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34A28D7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6E91BE2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4FE4321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0D381B2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15ADCB3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385CC90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457A1FC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29C5302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60230D7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3E68503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4C29F06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11A01E2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3D094E9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202BE14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7DA84FF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6C543EC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4344B96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4DAA3BC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5BDFB1A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3059969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28DFBCD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65B09E6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7BC4F3C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330C618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7778227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6CC859A3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0A77F8B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0ABDA6A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03F4898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502A85A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63F8155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32A8071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2C552FB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35887DE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22F0751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3EFBAFA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66D34ED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476A30A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04452F0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7258C02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2AD3B27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176B9C5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1CB1A7C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243896E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1C59CE1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326CD1A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7E7C2BA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5817DEE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74255C9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2C867A6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0238D78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7493C9D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522E81C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6F978CE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3B799E4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6E85209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15C2986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5CF01CD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0A754EF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01D1FAC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0E260CF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59DB388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09CD180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218A43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7FA6CD9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339CDDE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06BF385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00D03A9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7E51250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2BC23A1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5103EBD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1449638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535D22C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4D52158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33F3DCD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262A59D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66CD3AE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16C1FF7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678D866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035DDAD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5821936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7AEFB82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6F75C2B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2D8756F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454D7AC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4B864B3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06441B6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642469F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51ACF4E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01B79CF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1BB44EE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56A732A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127A2F2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6AD6A9E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61988EC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63F32D5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57FBD55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439381E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12A27B0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751A21A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75895" w14:textId="77777777" w:rsidR="009D05C8" w:rsidRDefault="009D05C8">
      <w:pPr>
        <w:spacing w:after="0"/>
      </w:pPr>
      <w:r>
        <w:separator/>
      </w:r>
    </w:p>
  </w:endnote>
  <w:endnote w:type="continuationSeparator" w:id="0">
    <w:p w14:paraId="473B11CC" w14:textId="77777777" w:rsidR="009D05C8" w:rsidRDefault="009D05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CA56B" w14:textId="77777777" w:rsidR="009D05C8" w:rsidRDefault="009D05C8">
      <w:pPr>
        <w:spacing w:after="0"/>
      </w:pPr>
      <w:r>
        <w:separator/>
      </w:r>
    </w:p>
  </w:footnote>
  <w:footnote w:type="continuationSeparator" w:id="0">
    <w:p w14:paraId="5163B55D" w14:textId="77777777" w:rsidR="009D05C8" w:rsidRDefault="009D05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5062"/>
    <w:rsid w:val="002E6538"/>
    <w:rsid w:val="003327F5"/>
    <w:rsid w:val="00340CAF"/>
    <w:rsid w:val="00392E02"/>
    <w:rsid w:val="003B0DA0"/>
    <w:rsid w:val="003C0D41"/>
    <w:rsid w:val="003D3E02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131DE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5C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356084-91BD-4422-A950-E86BF8DDB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2020-12-14T09:06:00Z</dcterms:created>
  <dcterms:modified xsi:type="dcterms:W3CDTF">2020-12-14T09:06:00Z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