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444BD65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090EFE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2D5F641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48F5D2E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21C3D84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1F9A3D4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339E780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127D6B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0B49B0F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1B29497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519C7F3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5984B49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554599B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57C27E7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62B9037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0BAF7D9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2322FF3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571B9D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57B5212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6BA6FF1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05D0013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7C2F332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2AA0A9C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7649ED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512F1BD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5CC97BF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3F70CCD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7B1C0B3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257793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234D58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77BA4BA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0CF6D1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1DE0E8C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79FA5A1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25EA411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7E86BF7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42C1012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338BEAF6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16DD3B3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564C036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49327D3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517F2BD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3BC08A5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4CBAA48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33D5AAA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538E63D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2F55544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34C567B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14FD1C5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199B4AE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02CB7DA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5043696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4C31D74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6E5ED50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7BE1593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1CA728D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575BAB3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7B4D1D1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6AB9198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5342E6E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7EDDE45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4256567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789797D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17814ED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1FDA714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636AAAC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2DD3DD8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208B929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73D5D36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32822BF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7DDC739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2422C06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2991CDB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55F382A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0583B5D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4B34546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76ECAA3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48AF95E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4EB20AD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4510DEF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431B158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5F84576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741D57D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015EF18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52EF19F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46A5281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01A8A64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0798A25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2015540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2D1493B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27E094D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1DC932C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01238DF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09FC1A7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7D9A046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0EA2E3F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7C337D1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535DE63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0B2DD8F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1D308D3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1216F6A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34977B6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3033B7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462DDBB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588346C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0368C49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2A17C64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01F8761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54F5572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49647FC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6058901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53851A5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4FC68" w14:textId="77777777" w:rsidR="004D7FA0" w:rsidRDefault="004D7FA0">
      <w:pPr>
        <w:spacing w:after="0"/>
      </w:pPr>
      <w:r>
        <w:separator/>
      </w:r>
    </w:p>
  </w:endnote>
  <w:endnote w:type="continuationSeparator" w:id="0">
    <w:p w14:paraId="198E32C1" w14:textId="77777777" w:rsidR="004D7FA0" w:rsidRDefault="004D7F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0DC1B" w14:textId="77777777" w:rsidR="004D7FA0" w:rsidRDefault="004D7FA0">
      <w:pPr>
        <w:spacing w:after="0"/>
      </w:pPr>
      <w:r>
        <w:separator/>
      </w:r>
    </w:p>
  </w:footnote>
  <w:footnote w:type="continuationSeparator" w:id="0">
    <w:p w14:paraId="135AECE0" w14:textId="77777777" w:rsidR="004D7FA0" w:rsidRDefault="004D7F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62128"/>
    <w:rsid w:val="00285C1D"/>
    <w:rsid w:val="002D544E"/>
    <w:rsid w:val="002E5062"/>
    <w:rsid w:val="002E6538"/>
    <w:rsid w:val="003327F5"/>
    <w:rsid w:val="00340CAF"/>
    <w:rsid w:val="00392E02"/>
    <w:rsid w:val="003B0DA0"/>
    <w:rsid w:val="003C0D41"/>
    <w:rsid w:val="003D3E02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D7FA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624362-48E4-4EC6-8D85-38F5BFE1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2020-12-14T09:06:00Z</dcterms:created>
  <dcterms:modified xsi:type="dcterms:W3CDTF">2020-12-14T09:06:00Z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