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392E02" w:rsidRPr="00DE68C2" w14:paraId="470D662C" w14:textId="77777777" w:rsidTr="00392E02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1F5EA5E0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29853DAF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0E4CD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A7362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D5C37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B8C71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BB41F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DE241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1BD9F4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6EDB309C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79C2675" w14:textId="27E7DAC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C7C4613" w14:textId="351143E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6990C37" w14:textId="13A5FEB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38764E22" w14:textId="13AC77F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DA03203" w14:textId="14BDEA0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5AB77C0" w14:textId="0AD908B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4E1DF8B6" w14:textId="3A1D33B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8BCCC52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9E4D059" w14:textId="1C03972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A19D3F5" w14:textId="1E471AC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E50784" w14:textId="540F1AE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E1E8E" w14:textId="38FF34E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711FE" w14:textId="28D7185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0A0009" w14:textId="7415610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3B02D0B" w14:textId="50C29E1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B8FD92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DF75103" w14:textId="5FB17B9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3EBB729" w14:textId="4DA28C7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E55EC" w14:textId="7EA3B9F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92F0C9" w14:textId="4E483E4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2C35C0" w14:textId="769EA16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16BB5A" w14:textId="6E898D6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21E32CD" w14:textId="410CDA5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C7A224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88AC8F2" w14:textId="162BB72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4BB797" w14:textId="6DE5609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CF073A" w14:textId="6E696E6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552127" w14:textId="31E55D6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E589EB" w14:textId="35C3098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E8D16A" w14:textId="699EF7F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5B6AF92" w14:textId="5932590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1838AFC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04818DAF" w14:textId="7DB4E67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25132A" w14:textId="584AC47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5D32FD" w14:textId="1AAC44A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79C9C8" w14:textId="2D5A561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3EEE7F" w14:textId="4966DFD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506D41" w14:textId="5FC387D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7C3ED7" w14:textId="0945244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45C4F9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E77A6F5" w14:textId="5E15C9E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F4CF4CC" w14:textId="41FB8A1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8103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42E6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26213C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D5A42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7077690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4E9AAFFF" w:rsidR="00392E02" w:rsidRPr="00DE68C2" w:rsidRDefault="00392E02" w:rsidP="00392E02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392E02" w:rsidRPr="00DE68C2" w14:paraId="2C2CB626" w14:textId="77777777" w:rsidTr="004D7997">
              <w:tc>
                <w:tcPr>
                  <w:tcW w:w="2500" w:type="pct"/>
                  <w:vAlign w:val="center"/>
                </w:tcPr>
                <w:p w14:paraId="3E45590F" w14:textId="77777777" w:rsidR="00392E02" w:rsidRPr="00DE68C2" w:rsidRDefault="00392E02" w:rsidP="00392E02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ОКТЯБРЬ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0576732A" w14:textId="1F88DE2B" w:rsidR="00392E02" w:rsidRPr="00DE68C2" w:rsidRDefault="00392E02" w:rsidP="00392E02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instrText xml:space="preserve"> DOCVARIABLE  MonthStart1 \@  yyyy   \* MERGEFORMAT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2027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end"/>
                  </w:r>
                </w:p>
              </w:tc>
            </w:tr>
          </w:tbl>
          <w:p w14:paraId="4A54A9DE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392E02" w:rsidRPr="00DE68C2" w14:paraId="4926C87A" w14:textId="77777777" w:rsidTr="004D7997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2D05903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497ACE1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0741646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2B6B782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66AAF77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47E4E9E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33EDE995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392E02" w:rsidRPr="00DE68C2" w14:paraId="758DB37E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FE5D7DE" w14:textId="7A3169C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F9760E6" w14:textId="254A824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6D3E22" w14:textId="7336BED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F56B60" w14:textId="38D20B6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C253796" w14:textId="0BB5339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D25D1E" w14:textId="2034E23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7131DE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34B29C2" w14:textId="0079FC4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D8AAC67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82BD592" w14:textId="727EA03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4AD2911" w14:textId="326C70F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20D41A7" w14:textId="2B1E19B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19C5A4A" w14:textId="024AD8C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640B2AF" w14:textId="54C8AD3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13A955" w14:textId="76FCEFC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C53FFD7" w14:textId="57AF85B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7B66BD2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C04C854" w14:textId="00C1D1A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862159" w14:textId="11D3C21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ABA1D36" w14:textId="4477951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0FF7E35" w14:textId="7594D69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49965B6" w14:textId="40984E6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BDFC244" w14:textId="0A6B7BE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522CB206" w14:textId="70D2894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0AA34B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4C531062" w14:textId="23DD410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9A8692D" w14:textId="7B5DEDA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CD7BA91" w14:textId="4EE3D8B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B1D10A3" w14:textId="460A58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5140D63" w14:textId="4BE7537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527671" w14:textId="6566384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96A0F8" w14:textId="32E538C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60F26B6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CB53C9B" w14:textId="58A5E71D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6FE2BDE7" w14:textId="37EE48C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89C4A14" w14:textId="4C0C121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2CCF0" w14:textId="541EB98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0CEDB4" w14:textId="3500E27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="003D3E0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307D60C" w14:textId="46AB82C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262128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EAB8B64" w14:textId="1C2D9AB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5E8603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E4CF479" w14:textId="5BF795D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94BB66D" w14:textId="47ECAEA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2E506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A23FCE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766AE5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EFC1B7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E739E3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9A479FB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392E02" w:rsidRPr="00DE68C2" w:rsidRDefault="00392E02" w:rsidP="00392E02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54CFE545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1CD6B7E9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9B77D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520D0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CBE5F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43308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AA143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D68C60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D4052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547042DF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45A1A2B" w14:textId="4BEBDDB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FAACA20" w14:textId="7422C1B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618F3B0" w14:textId="6A7243A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49540B" w14:textId="7CBE0A3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2A112C" w14:textId="58BD05C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6E1A365" w14:textId="08AE416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39462E70" w14:textId="2EEB49E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73EDC0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1C24A16" w14:textId="07EA64B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A12F78" w14:textId="4C9FEB2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A6E3A3" w14:textId="41E2DE7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77C446" w14:textId="779E608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B18606" w14:textId="7384EFC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6F70CA" w14:textId="2B12601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846E2B5" w14:textId="639726A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D3EC744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474E133" w14:textId="315AA4E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F04481" w14:textId="3330BA7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81070C" w14:textId="5286A00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80657" w14:textId="7DA6F88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180D2D" w14:textId="32A6701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BE3B75" w14:textId="08E3953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FBD59D" w14:textId="2830BC7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5A816F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C6F76BC" w14:textId="509D8EF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2AEE08" w14:textId="52A9698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FA5365" w14:textId="1B8E8CC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5DFCCC" w14:textId="2D2CE14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B7CCF0" w14:textId="4228A51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3E012F" w14:textId="5661DAE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C0346E" w14:textId="36B9DB2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061DED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C859B48" w14:textId="7B70B69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A307AE" w14:textId="49D27D6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6A4E9D" w14:textId="2468C20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56C3EA" w14:textId="1D60B14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E506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6AA8C" w14:textId="3D8B0DC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7131DE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E97BB9" w14:textId="0DF9EDE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3C5142" w14:textId="6FD902D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3D3E0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5823B1B1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FB6FBD7" w14:textId="08A526C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E852ED" w14:textId="08E103C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3C03D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262128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C2369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5B65A82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BB2AE1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68EB1A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6103DE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68156E8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BB8A3D" w14:textId="77777777" w:rsidR="00260727" w:rsidRDefault="00260727">
      <w:pPr>
        <w:spacing w:after="0"/>
      </w:pPr>
      <w:r>
        <w:separator/>
      </w:r>
    </w:p>
  </w:endnote>
  <w:endnote w:type="continuationSeparator" w:id="0">
    <w:p w14:paraId="13DF9D2F" w14:textId="77777777" w:rsidR="00260727" w:rsidRDefault="002607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798DC1" w14:textId="77777777" w:rsidR="00260727" w:rsidRDefault="00260727">
      <w:pPr>
        <w:spacing w:after="0"/>
      </w:pPr>
      <w:r>
        <w:separator/>
      </w:r>
    </w:p>
  </w:footnote>
  <w:footnote w:type="continuationSeparator" w:id="0">
    <w:p w14:paraId="76B20481" w14:textId="77777777" w:rsidR="00260727" w:rsidRDefault="0026072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67EAD"/>
    <w:rsid w:val="00071356"/>
    <w:rsid w:val="00097A25"/>
    <w:rsid w:val="000A5A57"/>
    <w:rsid w:val="00102A98"/>
    <w:rsid w:val="001274F3"/>
    <w:rsid w:val="00151CCE"/>
    <w:rsid w:val="001A6011"/>
    <w:rsid w:val="001B01F9"/>
    <w:rsid w:val="001C41F9"/>
    <w:rsid w:val="001D68E1"/>
    <w:rsid w:val="00260727"/>
    <w:rsid w:val="00262128"/>
    <w:rsid w:val="00285C1D"/>
    <w:rsid w:val="002D544E"/>
    <w:rsid w:val="002E5062"/>
    <w:rsid w:val="002E6538"/>
    <w:rsid w:val="003327F5"/>
    <w:rsid w:val="00340CAF"/>
    <w:rsid w:val="00392E02"/>
    <w:rsid w:val="003B0DA0"/>
    <w:rsid w:val="003C03D2"/>
    <w:rsid w:val="003C0D41"/>
    <w:rsid w:val="003D3E02"/>
    <w:rsid w:val="003E085C"/>
    <w:rsid w:val="003E7B3A"/>
    <w:rsid w:val="003F63B3"/>
    <w:rsid w:val="00416364"/>
    <w:rsid w:val="00431B29"/>
    <w:rsid w:val="004374E1"/>
    <w:rsid w:val="00440416"/>
    <w:rsid w:val="00462EAD"/>
    <w:rsid w:val="004815D7"/>
    <w:rsid w:val="0049604D"/>
    <w:rsid w:val="004A6170"/>
    <w:rsid w:val="004F6AAC"/>
    <w:rsid w:val="00510449"/>
    <w:rsid w:val="00512F2D"/>
    <w:rsid w:val="00570549"/>
    <w:rsid w:val="00570FBB"/>
    <w:rsid w:val="00583B82"/>
    <w:rsid w:val="005923AC"/>
    <w:rsid w:val="005D5149"/>
    <w:rsid w:val="005E656F"/>
    <w:rsid w:val="00620124"/>
    <w:rsid w:val="00667021"/>
    <w:rsid w:val="006974E1"/>
    <w:rsid w:val="006B6899"/>
    <w:rsid w:val="006C0896"/>
    <w:rsid w:val="006F513E"/>
    <w:rsid w:val="006F7146"/>
    <w:rsid w:val="007131DE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476B"/>
    <w:rsid w:val="00BB4700"/>
    <w:rsid w:val="00BC3952"/>
    <w:rsid w:val="00BE4B21"/>
    <w:rsid w:val="00BE5AB8"/>
    <w:rsid w:val="00BF49DC"/>
    <w:rsid w:val="00C44DFB"/>
    <w:rsid w:val="00C6519B"/>
    <w:rsid w:val="00C70F21"/>
    <w:rsid w:val="00C7354B"/>
    <w:rsid w:val="00C800AA"/>
    <w:rsid w:val="00C91F9B"/>
    <w:rsid w:val="00CC6BE6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C6CDE1-1B0F-4A4B-9E52-0DAD169DE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861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2020-12-14T09:06:00Z</dcterms:created>
  <dcterms:modified xsi:type="dcterms:W3CDTF">2020-12-14T09:06:00Z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