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1BB9CDF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49FB18D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2078DAF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3C3D442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08EECA7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3747835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52E5237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5D9BB87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684C8DE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4F244F5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4EFE29A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4B626EB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0A95C40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30658F2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542EF53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038B60B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20C021C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1D6E5D2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2F351D2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4468F9E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035B6B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5ACF79F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0F5222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1FA25FE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4BCF6E8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0C1B801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4033706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3CB052C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636D2A6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5C55B81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2448A4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20082D0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146DC0E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110C579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01D6E65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28A47DA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4941E9A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7787F30E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44B7181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34E448C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5EE6FDF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54A59A9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2634F1A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1984436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0C4B04B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79ECD6F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1835729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11608E8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42C7241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5999B99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1AC1421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338BB20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44C142C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1826365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694B54F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5FBFB8E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34E86B8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391DDF6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5CBD7BC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538A9BF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74F7673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6266564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776402A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0B88E84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3DA7DB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0DA0CCA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663E90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317B310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7EC9E1A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1EA8700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13706F8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59906A9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5AEC67D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63F5CFC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40E6B82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64F2436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7CAF418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12D4EA7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46A14A7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02E4A7E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3A071FD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3987311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608F936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1701009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7A98E9F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6F1C804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251C30D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63398AB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61EDC8F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7F672DF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2386DEA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1DBF2C4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414433D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6E7AD1D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745599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7792A68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3A599A0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3586D85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1ACAF88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6BF8C02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76CAE83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48C4AF2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7A54FFF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0F1E90F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244C39F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749DD4F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7CD6A49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275F2DF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4AE3AD1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1063188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7D6F8F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130BC28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13675" w14:textId="77777777" w:rsidR="00D21B50" w:rsidRDefault="00D21B50">
      <w:pPr>
        <w:spacing w:after="0"/>
      </w:pPr>
      <w:r>
        <w:separator/>
      </w:r>
    </w:p>
  </w:endnote>
  <w:endnote w:type="continuationSeparator" w:id="0">
    <w:p w14:paraId="1C836F8A" w14:textId="77777777" w:rsidR="00D21B50" w:rsidRDefault="00D21B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6D784" w14:textId="77777777" w:rsidR="00D21B50" w:rsidRDefault="00D21B50">
      <w:pPr>
        <w:spacing w:after="0"/>
      </w:pPr>
      <w:r>
        <w:separator/>
      </w:r>
    </w:p>
  </w:footnote>
  <w:footnote w:type="continuationSeparator" w:id="0">
    <w:p w14:paraId="3257F937" w14:textId="77777777" w:rsidR="00D21B50" w:rsidRDefault="00D21B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62128"/>
    <w:rsid w:val="00285C1D"/>
    <w:rsid w:val="002D544E"/>
    <w:rsid w:val="002E5062"/>
    <w:rsid w:val="002E6538"/>
    <w:rsid w:val="003327F5"/>
    <w:rsid w:val="00340CAF"/>
    <w:rsid w:val="00392E02"/>
    <w:rsid w:val="003B0DA0"/>
    <w:rsid w:val="003C03D2"/>
    <w:rsid w:val="003C0D41"/>
    <w:rsid w:val="003D3E02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9D372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21B50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436DDC-77B3-462F-BDF1-38BEE20C9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2020-12-14T09:06:00Z</dcterms:created>
  <dcterms:modified xsi:type="dcterms:W3CDTF">2020-12-14T09:06:00Z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