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CF166D" w:rsidRPr="00DE68C2" w14:paraId="470D662C" w14:textId="77777777" w:rsidTr="00A25BD3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0ADAC2A8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АВГУСТ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0C1AE815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56A6FF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5519E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CFE3A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5E2A21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831C5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E3F69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B782B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74374B18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7F461A5C" w14:textId="3B9A4F8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3F6E261F" w14:textId="3170B48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FB93FE9" w14:textId="6407283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5C6E2" w14:textId="51C27C0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43B7BAF" w14:textId="2446C61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04A92B" w14:textId="27F8586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2DA8543" w14:textId="44FB045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MonthStart8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93CBFC3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848C185" w14:textId="57A28BD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34D113" w14:textId="3D7A42A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45A3DE" w14:textId="43C4DFD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5AC2696" w14:textId="71E02B2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50FF0B" w14:textId="3EDA9A2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50577" w14:textId="08FB3C2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6BF701D" w14:textId="0522354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80F6C35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4A954A4C" w14:textId="3462E95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5C5010C3" w14:textId="6BC5A8E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69FE9CD" w14:textId="753229B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FD91299" w14:textId="2287533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B491C" w14:textId="7897FC4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205C44" w14:textId="5AB899B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F804CCE" w14:textId="085DA3C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78429F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52B6D9E9" w14:textId="420A4D0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D2A360" w14:textId="4CCCF4B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AD26AA5" w14:textId="0FDFAB3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55234CD" w14:textId="2D4A40B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C075DC" w14:textId="0E1349D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B766D83" w14:textId="1166E63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9540658" w14:textId="5C575F8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41D7502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644A09CB" w14:textId="35F6FD2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766ABA2" w14:textId="52DCAAF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D31523" w14:textId="6554EB6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4DE846F" w14:textId="11C42E9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78B49F4" w14:textId="3500035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5A0CEE4" w14:textId="6685527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052DAB9E" w14:textId="72E0F8E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0BF079D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91EB8CD" w14:textId="02253F2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AA4599A" w14:textId="21D62C3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MonthEnd8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0E4D9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45C2D81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EE7F1F2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339AEB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56F0D8EE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6F682EDD" w:rsidR="00CF166D" w:rsidRPr="00DE68C2" w:rsidRDefault="00CF166D" w:rsidP="00CF166D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CF166D" w:rsidRPr="00DE68C2" w14:paraId="7EEF9C3A" w14:textId="77777777" w:rsidTr="00723BD4">
              <w:tc>
                <w:tcPr>
                  <w:tcW w:w="2500" w:type="pct"/>
                  <w:vAlign w:val="center"/>
                </w:tcPr>
                <w:p w14:paraId="6B940B1E" w14:textId="77777777" w:rsidR="00CF166D" w:rsidRPr="00DE68C2" w:rsidRDefault="00CF166D" w:rsidP="00CF166D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СЕНТЯБРЬ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297B6C1F" w14:textId="15BFE357" w:rsidR="00CF166D" w:rsidRPr="00DE68C2" w:rsidRDefault="00CF166D" w:rsidP="00CF166D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49495B66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1"/>
              <w:gridCol w:w="1044"/>
              <w:gridCol w:w="1047"/>
              <w:gridCol w:w="1047"/>
              <w:gridCol w:w="1047"/>
              <w:gridCol w:w="1047"/>
              <w:gridCol w:w="1028"/>
            </w:tblGrid>
            <w:tr w:rsidR="00CF166D" w:rsidRPr="00DE68C2" w14:paraId="0844665A" w14:textId="77777777" w:rsidTr="00723BD4">
              <w:trPr>
                <w:trHeight w:val="284"/>
              </w:trPr>
              <w:tc>
                <w:tcPr>
                  <w:tcW w:w="707" w:type="pct"/>
                  <w:shd w:val="clear" w:color="auto" w:fill="F2F2F2" w:themeFill="background1" w:themeFillShade="F2"/>
                  <w:vAlign w:val="center"/>
                </w:tcPr>
                <w:p w14:paraId="1E443B7D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3AAADF4F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4845BCA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6643707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D9FDCE3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8E9C609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7B5F0B6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CF166D" w:rsidRPr="00DE68C2" w14:paraId="4F5DA50D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43174391" w14:textId="08F581A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E87E658" w14:textId="0EDD71C8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E9CA18C" w14:textId="45797DE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9EE6123" w14:textId="2E94843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9113723" w14:textId="0054332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47CEEC4" w14:textId="61EE42D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7E09FC3" w14:textId="45126CF0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MonthStart9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1C546411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691B9D0" w14:textId="23BD9A5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F925574" w14:textId="1C902F9D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50468" w14:textId="4C5F832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E6C546" w14:textId="56FCB7A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F2AF0D0" w14:textId="6B34078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D6521FF" w14:textId="3145C3C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BD60396" w14:textId="777C5EB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A0BEA7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6C8F9A18" w14:textId="32BAEA8C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5C177437" w14:textId="621A88F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AD25898" w14:textId="0E0D8915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9D874D" w14:textId="06AED06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05C64C6" w14:textId="35B715DA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92C490" w14:textId="3D82055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108BB0D7" w14:textId="67B7EE4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62C936E6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162FBB11" w14:textId="6BE8B05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4028461B" w14:textId="7F353A9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41645DC" w14:textId="3E58FB5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F0C6" w14:textId="1A84C691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B5BAC54" w14:textId="25A0D27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6EEE889" w14:textId="09DCA5A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65B9753" w14:textId="3ADCB4AE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22C9E1DA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5C4BF709" w14:textId="48CAAF9B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6950FA2B" w14:textId="0B0B93B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9A4505" w14:textId="780B80F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356C541" w14:textId="14DB2352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E0D40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DA32CB" w14:textId="37A4E09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7DB69F7" w14:textId="3C7EC6B9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77D08DD" w14:textId="00C0310F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02C2090E" w14:textId="77777777" w:rsidTr="00723BD4">
              <w:trPr>
                <w:trHeight w:val="907"/>
              </w:trPr>
              <w:tc>
                <w:tcPr>
                  <w:tcW w:w="707" w:type="pct"/>
                  <w:tcMar>
                    <w:right w:w="142" w:type="dxa"/>
                  </w:tcMar>
                  <w:vAlign w:val="bottom"/>
                </w:tcPr>
                <w:p w14:paraId="35EA1A53" w14:textId="5B0D4D73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00A97B" w14:textId="70060426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MonthEnd9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72D0E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CC48262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9CAD559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6798F8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72640934" w14:textId="77777777" w:rsidR="00CF166D" w:rsidRPr="00DE68C2" w:rsidRDefault="00CF166D" w:rsidP="00CF166D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CF166D" w:rsidRPr="00DE68C2" w:rsidRDefault="00CF166D" w:rsidP="00CF166D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067EAD" w:rsidRPr="00DE68C2" w14:paraId="69F823CC" w14:textId="77777777" w:rsidTr="00936902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32256A85" w14:textId="77777777" w:rsidR="00CF166D" w:rsidRPr="00DE68C2" w:rsidRDefault="00CF166D" w:rsidP="00CF166D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ОКТЯБРЬ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7"/>
              <w:gridCol w:w="422"/>
              <w:gridCol w:w="422"/>
              <w:gridCol w:w="422"/>
              <w:gridCol w:w="422"/>
              <w:gridCol w:w="422"/>
              <w:gridCol w:w="415"/>
            </w:tblGrid>
            <w:tr w:rsidR="00CF166D" w:rsidRPr="00DE68C2" w14:paraId="354D1562" w14:textId="77777777" w:rsidTr="00723BD4">
              <w:trPr>
                <w:trHeight w:val="170"/>
              </w:trPr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0744DC0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8D7ABF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4EE2908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A8F81E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43531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1D6878C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1ACD92" w14:textId="77777777" w:rsidR="00CF166D" w:rsidRPr="00DE68C2" w:rsidRDefault="00CF166D" w:rsidP="00CF166D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CF166D" w:rsidRPr="00DE68C2" w14:paraId="2A86BC95" w14:textId="77777777" w:rsidTr="00723BD4">
              <w:trPr>
                <w:trHeight w:val="284"/>
              </w:trPr>
              <w:tc>
                <w:tcPr>
                  <w:tcW w:w="707" w:type="pct"/>
                  <w:tcBorders>
                    <w:top w:val="single" w:sz="4" w:space="0" w:color="auto"/>
                  </w:tcBorders>
                  <w:vAlign w:val="center"/>
                </w:tcPr>
                <w:p w14:paraId="693A250B" w14:textId="267492E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76AC0C08" w14:textId="5E530CA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41568478" w14:textId="2B4810D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F24C949" w14:textId="4E3F991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314AB942" w14:textId="28CFC87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AB1D43F" w14:textId="2F1BA81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3328425D" w14:textId="49F9995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MonthStart10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55AABB41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0DFD6EF5" w14:textId="2690BB7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E9663C7" w14:textId="13662D20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E9AA9" w14:textId="46FD2C0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6004FA3" w14:textId="64EC48F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4FBFF00" w14:textId="57B262D4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2727439" w14:textId="474B23B1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BE184A6" w14:textId="62F974C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EAF984F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1DE9C7C" w14:textId="40ECFCB9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425FBCB" w14:textId="73235C5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0395DCE" w14:textId="25567E3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3D0977B" w14:textId="389D55A3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45015E3" w14:textId="0624ACF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6474E3" w14:textId="47971B3D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5BE516FC" w14:textId="1EE40F9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38C2CBE9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31731BF1" w14:textId="06F154E6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2803AF2A" w14:textId="46C3CF8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63A418" w14:textId="1F9C535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99AEB48" w14:textId="61A6139C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7411CB2" w14:textId="4D87E24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7F6B61A" w14:textId="57FE110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3EB4CA54" w14:textId="03B4692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797BA530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241589DB" w14:textId="7B0728EF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695652B9" w14:textId="4F2B784B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B07DF1" w14:textId="1337D6CE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0DC4E42" w14:textId="325CBC9A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EB30D4C" w14:textId="547239D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611F5D9" w14:textId="70C31515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A116C7C" w14:textId="1B9B1D42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E0D40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CF166D" w:rsidRPr="00DE68C2" w14:paraId="4D83ECBB" w14:textId="77777777" w:rsidTr="00723BD4">
              <w:trPr>
                <w:trHeight w:val="284"/>
              </w:trPr>
              <w:tc>
                <w:tcPr>
                  <w:tcW w:w="707" w:type="pct"/>
                  <w:vAlign w:val="center"/>
                </w:tcPr>
                <w:p w14:paraId="177D21F8" w14:textId="376249C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368CE091" w14:textId="266C2898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MonthEnd10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D7AE9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58FDA5D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0AB90A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7DEA0AC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2C6CB6A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F766EC3" w14:textId="77777777" w:rsidR="00CF166D" w:rsidRPr="00DE68C2" w:rsidRDefault="00CF166D" w:rsidP="00CF166D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</w:tcPr>
          <w:p w14:paraId="193D9133" w14:textId="77777777" w:rsidR="00102A98" w:rsidRPr="00DE68C2" w:rsidRDefault="00102A98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7FCEC" w14:textId="77777777" w:rsidR="00F8273C" w:rsidRDefault="00F8273C">
      <w:pPr>
        <w:spacing w:after="0"/>
      </w:pPr>
      <w:r>
        <w:separator/>
      </w:r>
    </w:p>
  </w:endnote>
  <w:endnote w:type="continuationSeparator" w:id="0">
    <w:p w14:paraId="4BE18AB7" w14:textId="77777777" w:rsidR="00F8273C" w:rsidRDefault="00F827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674151" w14:textId="77777777" w:rsidR="00F8273C" w:rsidRDefault="00F8273C">
      <w:pPr>
        <w:spacing w:after="0"/>
      </w:pPr>
      <w:r>
        <w:separator/>
      </w:r>
    </w:p>
  </w:footnote>
  <w:footnote w:type="continuationSeparator" w:id="0">
    <w:p w14:paraId="018E4B75" w14:textId="77777777" w:rsidR="00F8273C" w:rsidRDefault="00F827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A6011"/>
    <w:rsid w:val="001B01F9"/>
    <w:rsid w:val="001C41F9"/>
    <w:rsid w:val="001D68E1"/>
    <w:rsid w:val="00285C1D"/>
    <w:rsid w:val="002D544E"/>
    <w:rsid w:val="002E6538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0D4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CD7AE9"/>
    <w:rsid w:val="00CF166D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D5F48"/>
    <w:rsid w:val="00ED75B6"/>
    <w:rsid w:val="00F04558"/>
    <w:rsid w:val="00F1140A"/>
    <w:rsid w:val="00F60810"/>
    <w:rsid w:val="00F8273C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F56B2-8B10-4CD1-8A64-9F49D857C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2020-12-14T07:20:00Z</dcterms:created>
  <dcterms:modified xsi:type="dcterms:W3CDTF">2020-12-14T07:20:00Z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