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6F2D235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37FE77A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2287491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6CD0177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206BDA3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5AA64D3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7E6BDAE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1E42816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50F5736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15E06F2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474561C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6B649FE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57CE8BE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101D0AB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5F923C7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2B42962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2B8F68A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3626834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2C2D26E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585E8D3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1525B9F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33A1A7A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743C66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1C20456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7F0F0B2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684CF0A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7B2E102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3A674C4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7B81EFF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62B199E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336282B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28116EA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7E0FC00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0C38FCA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238ABE5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20ACA2D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4E703E8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79994811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7DEA674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4D0A452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7A89ED1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6F39A6C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0840C5E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0738063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062F4EF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408ADEF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38DF5F7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1FD49D7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23FA80A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412FB38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38B59F6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0C04127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3C6F660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747488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19FC5CF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5D74EEC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7FA02CD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6FD7026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210AAA4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7D88B69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2CE03DE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5C3AC74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40F6413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4D3D184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3753244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2E2800F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415D369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7B2F1E8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67ECE05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3049D5D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60F1005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7D5C61D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6D47AC6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20A3508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55DB764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2E81E56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495DBC1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465025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71F7E41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75D68EE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617085B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3711E23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18200A5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3BE8CFD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7E2B2BD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605B4A0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55F3EA7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0C2282E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6654BF8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4B86B5F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1B7093A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76B4FD2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646881B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2EB97A5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7E85DF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2EABEEC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7255E07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5E0D89B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17F170F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70A7B47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2ABE36D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74C50C2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3922A80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3ADD0A5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1362189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0AFA6B1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5C2B792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11063A0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04855FC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20BFAA5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3528BF3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6D19CC8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2D1B1" w14:textId="77777777" w:rsidR="00CC3D1E" w:rsidRDefault="00CC3D1E">
      <w:pPr>
        <w:spacing w:after="0"/>
      </w:pPr>
      <w:r>
        <w:separator/>
      </w:r>
    </w:p>
  </w:endnote>
  <w:endnote w:type="continuationSeparator" w:id="0">
    <w:p w14:paraId="42565C3D" w14:textId="77777777" w:rsidR="00CC3D1E" w:rsidRDefault="00CC3D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2E8E7" w14:textId="77777777" w:rsidR="00CC3D1E" w:rsidRDefault="00CC3D1E">
      <w:pPr>
        <w:spacing w:after="0"/>
      </w:pPr>
      <w:r>
        <w:separator/>
      </w:r>
    </w:p>
  </w:footnote>
  <w:footnote w:type="continuationSeparator" w:id="0">
    <w:p w14:paraId="0D19C27F" w14:textId="77777777" w:rsidR="00CC3D1E" w:rsidRDefault="00CC3D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C3D1E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83BE9-ABAE-4E49-BCD4-943808FB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2020-12-14T07:20:00Z</dcterms:created>
  <dcterms:modified xsi:type="dcterms:W3CDTF">2020-12-14T07:20:00Z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