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70E597F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6031447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2C97851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2529EE2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5A4EFF2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1895269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7F118A4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494B7C3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38AECF7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2470EB9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62BC9B1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36AC818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6791347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023991F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7827953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7BCE564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131FA6C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267A19E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5CB4175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4966866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150DCFA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376D2B6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4F93B1C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6B17FEC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461C7FF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13B00E2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31C5072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0DB385F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6BB09BA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58C2552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56E0D47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1C402B0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0EDD51C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7A888CE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7365A00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4149D7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73192F3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4CD796AB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4E319A7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6B6A42A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1D80905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778C4EF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37C3F1D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4209FF8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170B4E0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3F167B7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77744B2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3FE37B6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2F4F247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0A5821A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7D71245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5F2D9BE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4383DB7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226D85E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32EDAEA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3D924E5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74689CA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1A773FB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6273B03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1744692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3C0A931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5E18A50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19BEFF5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71469C3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6FA4038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3470E12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4335865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14BF6DE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57A9A85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1BE9421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2D3D389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6618767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5F65ED4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41B4280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2DF16F1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182805A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5527485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67C2EFD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52F0275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0C426AB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178669E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1D312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2456EFF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4F07B61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7C7054E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7F7A6D3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629B5A3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60B23B7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1589E1A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1C6CB81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1FBD00D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4C0381A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4319298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0D74D0F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02E2494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455C8D5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2AE901E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08D8BCD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083E5DC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28E7BEB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686A4DB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4DDAE65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0D51E10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2E778F5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3EBF5BB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48BC86C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12E6B8F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71D519A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21A50F4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1FFDFB2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05E8BC5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0A56F2B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0E62BD3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4BF00" w14:textId="77777777" w:rsidR="00EE7E37" w:rsidRDefault="00EE7E37">
      <w:pPr>
        <w:spacing w:after="0"/>
      </w:pPr>
      <w:r>
        <w:separator/>
      </w:r>
    </w:p>
  </w:endnote>
  <w:endnote w:type="continuationSeparator" w:id="0">
    <w:p w14:paraId="59D64908" w14:textId="77777777" w:rsidR="00EE7E37" w:rsidRDefault="00EE7E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F67C4" w14:textId="77777777" w:rsidR="00EE7E37" w:rsidRDefault="00EE7E37">
      <w:pPr>
        <w:spacing w:after="0"/>
      </w:pPr>
      <w:r>
        <w:separator/>
      </w:r>
    </w:p>
  </w:footnote>
  <w:footnote w:type="continuationSeparator" w:id="0">
    <w:p w14:paraId="39E2140F" w14:textId="77777777" w:rsidR="00EE7E37" w:rsidRDefault="00EE7E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3121"/>
    <w:rsid w:val="001D68E1"/>
    <w:rsid w:val="002671B8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EE7E37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DBA6D-434B-4908-925B-140BF3A0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2020-12-14T07:20:00Z</dcterms:created>
  <dcterms:modified xsi:type="dcterms:W3CDTF">2020-12-14T07:20:00Z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