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CF166D" w:rsidRPr="00DE68C2" w14:paraId="470D662C" w14:textId="77777777" w:rsidTr="00A25BD3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0ADAC2A8" w14:textId="77777777" w:rsidR="00CF166D" w:rsidRPr="00DE68C2" w:rsidRDefault="00CF166D" w:rsidP="00CF166D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АВГУСТ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CF166D" w:rsidRPr="00DE68C2" w14:paraId="0C1AE815" w14:textId="77777777" w:rsidTr="00723BD4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56A6FF1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5519E9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ECFE3AC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5E2A21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F831C5C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E3F699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B782B1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CF166D" w:rsidRPr="00DE68C2" w14:paraId="74374B18" w14:textId="77777777" w:rsidTr="00723BD4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7F461A5C" w14:textId="68BC786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3F6E261F" w14:textId="2305E5A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FB93FE9" w14:textId="772210F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0D5C6E2" w14:textId="19925F9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43B7BAF" w14:textId="077F9B6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904A92B" w14:textId="2758778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2DA8543" w14:textId="78C0E2D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193CBFC3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848C185" w14:textId="30C3BBE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34D113" w14:textId="3E406CF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45A3DE" w14:textId="03A7A1F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5AC2696" w14:textId="7C8BFA3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50FF0B" w14:textId="42C032A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550577" w14:textId="24D6B1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6BF701D" w14:textId="79C7314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080F6C35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4A954A4C" w14:textId="13EEA21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C5010C3" w14:textId="2AF7E78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9FE9CD" w14:textId="614D534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D91299" w14:textId="78AED6A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AB491C" w14:textId="07A59CE9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205C44" w14:textId="37DFA39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F804CCE" w14:textId="595B778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378429F2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2B6D9E9" w14:textId="5FC3C77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D2A360" w14:textId="3D6B8A2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D26AA5" w14:textId="619724E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55234CD" w14:textId="31D9FD1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C075DC" w14:textId="0850F37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B766D83" w14:textId="317D20D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9540658" w14:textId="59758D7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441D7502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44A09CB" w14:textId="7FC9ABF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766ABA2" w14:textId="505F78C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D31523" w14:textId="687D41A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DE846F" w14:textId="72E8173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8B49F4" w14:textId="6304421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A0CEE4" w14:textId="5B001CC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52DAB9E" w14:textId="59EF56D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70BF079D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91EB8CD" w14:textId="144A816E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A4599A" w14:textId="079D149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0E4D93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5C2D812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EE7F1F2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339AEBA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6F0D8EE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6F682EDD" w:rsidR="00CF166D" w:rsidRPr="00DE68C2" w:rsidRDefault="00CF166D" w:rsidP="00CF166D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CF166D" w:rsidRPr="00DE68C2" w14:paraId="7EEF9C3A" w14:textId="77777777" w:rsidTr="00723BD4">
              <w:tc>
                <w:tcPr>
                  <w:tcW w:w="2500" w:type="pct"/>
                  <w:vAlign w:val="center"/>
                </w:tcPr>
                <w:p w14:paraId="6B940B1E" w14:textId="77777777" w:rsidR="00CF166D" w:rsidRPr="00DE68C2" w:rsidRDefault="00CF166D" w:rsidP="00CF166D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СЕНТЯБРЬ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297B6C1F" w14:textId="5C50DDFD" w:rsidR="00CF166D" w:rsidRPr="00DE68C2" w:rsidRDefault="00CF166D" w:rsidP="00CF166D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49495B66" w14:textId="77777777" w:rsidR="00CF166D" w:rsidRPr="00DE68C2" w:rsidRDefault="00CF166D" w:rsidP="00CF166D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CF166D" w:rsidRPr="00DE68C2" w14:paraId="0844665A" w14:textId="77777777" w:rsidTr="00723BD4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1E443B7D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3AAADF4F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845BCA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6643707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D9FDCE3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38E9C609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7B5F0B60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CF166D" w:rsidRPr="00DE68C2" w14:paraId="4F5DA50D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3174391" w14:textId="401F0B3E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E87E658" w14:textId="5FCC9685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E9CA18C" w14:textId="750E90D2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9EE6123" w14:textId="4E1E4F2B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9113723" w14:textId="4DF4308C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7CEEC4" w14:textId="75CE74F1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671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2671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7E09FC3" w14:textId="303186B0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1C546411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691B9D0" w14:textId="2C43285F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F925574" w14:textId="23A914B3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E50468" w14:textId="1ABE50AB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E6C546" w14:textId="5C374FB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F2AF0D0" w14:textId="20BC1204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D6521FF" w14:textId="64D967C4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BD60396" w14:textId="4AD0DB0B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5A0BEA7E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C8F9A18" w14:textId="68A5D40E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C177437" w14:textId="6BEE2C02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AD25898" w14:textId="4E290278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9D874D" w14:textId="2D5EB2B2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05C64C6" w14:textId="2818F09B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92C490" w14:textId="426F4B14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08BB0D7" w14:textId="11EC3F71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62C936E6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62FBB11" w14:textId="5A6FAC83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028461B" w14:textId="13DDFA35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41645DC" w14:textId="054B798C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82F0C6" w14:textId="1BE6A141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B5BAC54" w14:textId="1707EAD4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6EEE889" w14:textId="15CE13EF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65B9753" w14:textId="1F40F95B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22C9E1DA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C4BF709" w14:textId="1CD74EAA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950FA2B" w14:textId="0B80B1C6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9A4505" w14:textId="2C3727D6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356C541" w14:textId="778FAE66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DA32CB" w14:textId="0B669A99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7DB69F7" w14:textId="385EE5D8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77D08DD" w14:textId="4A84FD3D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02C2090E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5EA1A53" w14:textId="1C4741E2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100A97B" w14:textId="68E2A906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72D0E4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CC48262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9CAD559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6798F8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2640934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CF166D" w:rsidRPr="00DE68C2" w:rsidRDefault="00CF166D" w:rsidP="00CF166D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32256A85" w14:textId="77777777" w:rsidR="00CF166D" w:rsidRPr="00DE68C2" w:rsidRDefault="00CF166D" w:rsidP="00CF166D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ОКТЯБРЬ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CF166D" w:rsidRPr="00DE68C2" w14:paraId="354D1562" w14:textId="77777777" w:rsidTr="00723BD4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0744DC0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D7ABF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EE2908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FA8F81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435312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1D6878C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1ACD92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CF166D" w:rsidRPr="00DE68C2" w14:paraId="2A86BC95" w14:textId="77777777" w:rsidTr="00723BD4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693A250B" w14:textId="111181D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76AC0C08" w14:textId="38128FC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1568478" w14:textId="172E2F8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F24C949" w14:textId="258AF23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14AB942" w14:textId="4593F89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AB1D43F" w14:textId="75D97D6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3328425D" w14:textId="0BC70C9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55AABB41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DFD6EF5" w14:textId="48020B1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E9663C7" w14:textId="18EDF24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7E9AA9" w14:textId="32A5EC0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004FA3" w14:textId="4A186DA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4FBFF00" w14:textId="3A2C51F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727439" w14:textId="50CA67A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BE184A6" w14:textId="3B55187E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7EAF984F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1DE9C7C" w14:textId="7B8DA45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425FBCB" w14:textId="5D2ADE7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0395DCE" w14:textId="4FEE4A9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D0977B" w14:textId="3F20A26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5015E3" w14:textId="4A5BFF6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6474E3" w14:textId="0E61D66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BE516FC" w14:textId="6E6B930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38C2CBE9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1731BF1" w14:textId="27DF26C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803AF2A" w14:textId="620DE4D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63A418" w14:textId="62E2333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99AEB48" w14:textId="5757EB7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7411CB2" w14:textId="3336FBFE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7F6B61A" w14:textId="1A7C051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EB4CA54" w14:textId="7F8195C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797BA530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41589DB" w14:textId="04E9395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95652B9" w14:textId="2E95393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B07DF1" w14:textId="3D97650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DC4E42" w14:textId="56CAB70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B30D4C" w14:textId="6B67BF2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11F5D9" w14:textId="13681DF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A116C7C" w14:textId="49AAB36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4D83ECBB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77D21F8" w14:textId="324791B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68CE091" w14:textId="561774F9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58FDA5D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AB90AC3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7DEA0AC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2C6CB6A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F766EC3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27FC6D" w14:textId="77777777" w:rsidR="00934D72" w:rsidRDefault="00934D72">
      <w:pPr>
        <w:spacing w:after="0"/>
      </w:pPr>
      <w:r>
        <w:separator/>
      </w:r>
    </w:p>
  </w:endnote>
  <w:endnote w:type="continuationSeparator" w:id="0">
    <w:p w14:paraId="0BB5FC51" w14:textId="77777777" w:rsidR="00934D72" w:rsidRDefault="00934D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3FBE4C" w14:textId="77777777" w:rsidR="00934D72" w:rsidRDefault="00934D72">
      <w:pPr>
        <w:spacing w:after="0"/>
      </w:pPr>
      <w:r>
        <w:separator/>
      </w:r>
    </w:p>
  </w:footnote>
  <w:footnote w:type="continuationSeparator" w:id="0">
    <w:p w14:paraId="3C4316CC" w14:textId="77777777" w:rsidR="00934D72" w:rsidRDefault="00934D7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3121"/>
    <w:rsid w:val="001D68E1"/>
    <w:rsid w:val="002671B8"/>
    <w:rsid w:val="00285C1D"/>
    <w:rsid w:val="002D544E"/>
    <w:rsid w:val="002E6538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00C2"/>
    <w:rsid w:val="00934D72"/>
    <w:rsid w:val="00936902"/>
    <w:rsid w:val="0095517E"/>
    <w:rsid w:val="00977AAE"/>
    <w:rsid w:val="00996E56"/>
    <w:rsid w:val="00997268"/>
    <w:rsid w:val="009D07C4"/>
    <w:rsid w:val="009F239F"/>
    <w:rsid w:val="00A12667"/>
    <w:rsid w:val="00A14581"/>
    <w:rsid w:val="00A20E4C"/>
    <w:rsid w:val="00A76704"/>
    <w:rsid w:val="00AA23D3"/>
    <w:rsid w:val="00AA3C50"/>
    <w:rsid w:val="00AE0D4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C3B46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CD7AE9"/>
    <w:rsid w:val="00CF166D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B15C99-06C1-496E-B27B-F164A3518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2020-12-14T07:21:00Z</dcterms:created>
  <dcterms:modified xsi:type="dcterms:W3CDTF">2020-12-14T07:21:00Z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