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38EEE74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14C4EDA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4348F74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7004FAE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3961AE3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7B4E3A7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45A7D98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3A5E1F1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624A0E6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7CF436C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29BE338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33246D1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135B6D7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27C0339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5DA2C14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3E98D66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2C64DA6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277DCF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2B2FBB6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43B00F6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28A4F73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24148E2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2510220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51BFC62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46FE7AD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69369E3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6E55B96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0DADFF1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7A28047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7E6C918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68994B1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61ED4C7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2EB2D70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110860C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1E749A6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262FA83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558C53D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682898B1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1627693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1A1B129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35AA42C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5346485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0F01837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4CE415A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1791539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5ADF975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59D976C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14B6704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4AAC03D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375EF49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58D8BB5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2C1120F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1DB6927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756763B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352AE36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1228238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396C459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26CFC70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57ECE7A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051BBCD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025FF8F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1ADFEB8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1BC1D61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4EA13DF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0F16B59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05FA95F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6DB2C25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21646DF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1ABBE8A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7018576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7614584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4C73C88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2D8533F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4AD6721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3FDA7CD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5093892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1A499C1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077CD98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0994949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71829FB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4BF924B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5AFE1F9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54A523C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507C744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0D8E216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7529211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722184A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7E6BB2C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11FCA05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4C971F4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1C458B0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18EA836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7E938F7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6FFA630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04B5270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7011C59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7AE66C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0EDBC8A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40F53FE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6F94E94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4C65F51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4DADDA6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51A65E4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7E0DD12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1F6244E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5AE34D7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6F64E94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3F5F4FC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5AB90E4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6DB418D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0BE4672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0F71C7E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D7C04" w14:textId="77777777" w:rsidR="004D1703" w:rsidRDefault="004D1703">
      <w:pPr>
        <w:spacing w:after="0"/>
      </w:pPr>
      <w:r>
        <w:separator/>
      </w:r>
    </w:p>
  </w:endnote>
  <w:endnote w:type="continuationSeparator" w:id="0">
    <w:p w14:paraId="33660FC7" w14:textId="77777777" w:rsidR="004D1703" w:rsidRDefault="004D1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6438E" w14:textId="77777777" w:rsidR="004D1703" w:rsidRDefault="004D1703">
      <w:pPr>
        <w:spacing w:after="0"/>
      </w:pPr>
      <w:r>
        <w:separator/>
      </w:r>
    </w:p>
  </w:footnote>
  <w:footnote w:type="continuationSeparator" w:id="0">
    <w:p w14:paraId="4C6FA59C" w14:textId="77777777" w:rsidR="004D1703" w:rsidRDefault="004D17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3121"/>
    <w:rsid w:val="001D68E1"/>
    <w:rsid w:val="002671B8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D1703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00C2"/>
    <w:rsid w:val="00936902"/>
    <w:rsid w:val="0095517E"/>
    <w:rsid w:val="00977AAE"/>
    <w:rsid w:val="00996E56"/>
    <w:rsid w:val="00997268"/>
    <w:rsid w:val="009C35B3"/>
    <w:rsid w:val="009D07C4"/>
    <w:rsid w:val="009F239F"/>
    <w:rsid w:val="00A12667"/>
    <w:rsid w:val="00A14581"/>
    <w:rsid w:val="00A20E4C"/>
    <w:rsid w:val="00A42F1D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C3B46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C3052-A8A7-4296-BE38-B790A693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2020-12-14T07:21:00Z</dcterms:created>
  <dcterms:modified xsi:type="dcterms:W3CDTF">2020-12-14T07:21:00Z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