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075C5FD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09235C7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4F657F6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7A05548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14A7DB8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1C0561E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6C2F82D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1C63183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5A305E8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65F4F91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78A2C59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13CD14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7C927D8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1F349FA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28B01CB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560689C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57E1A6F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522F4F9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19BCC69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2A1F03A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4A88155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7EFC230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1E055EA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5B6D732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7A6A6BD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551E2A8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5B9A7AF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04471F9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050B761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29B4EF2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45A2C04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3D0CF4A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6ED074F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45B381A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50828E2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20C81DB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2C4F04E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6CFC3190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7A884E4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60A784B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671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2051669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29CED40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72520BA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3D2D126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7D5A700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30C42EB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64285274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08D477D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3AE5DE1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595406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4AC5013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0C22CDB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176CEA4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687C0E5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06661EB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6A8A671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2407936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4E7D47D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3F7C9D0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572F315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25FBD0E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4EE2C78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646F920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4D3C00C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6BE1239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1E556EF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3404440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632868A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2B4F6B8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BC3B46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1548B04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F239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4B39639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2FC495F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9C35B3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47D9F61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51179E0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17FDEB8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37C7AC9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4704B63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78E3D7F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726050F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1C3757F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5107ECB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42F1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204D71F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5BF57C5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6FBE8E8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174B9FB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458509C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570A8AC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7CB1A69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424D8B8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1108E0C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6A7E443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44CDF5E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06F91C7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23BDB10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7D7AA80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59B61A2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14B451F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1684C1B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31C9065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344D19F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76C64C9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1D2CF4C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6053B74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5ED174B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2B19EE2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2EC94D4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56921E7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5B97A24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058F4ED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C3B46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628D4F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F239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5355F5E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0041983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7322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300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C35B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3FC14" w14:textId="77777777" w:rsidR="00C4013C" w:rsidRDefault="00C4013C">
      <w:pPr>
        <w:spacing w:after="0"/>
      </w:pPr>
      <w:r>
        <w:separator/>
      </w:r>
    </w:p>
  </w:endnote>
  <w:endnote w:type="continuationSeparator" w:id="0">
    <w:p w14:paraId="02A33B8C" w14:textId="77777777" w:rsidR="00C4013C" w:rsidRDefault="00C40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E4345" w14:textId="77777777" w:rsidR="00C4013C" w:rsidRDefault="00C4013C">
      <w:pPr>
        <w:spacing w:after="0"/>
      </w:pPr>
      <w:r>
        <w:separator/>
      </w:r>
    </w:p>
  </w:footnote>
  <w:footnote w:type="continuationSeparator" w:id="0">
    <w:p w14:paraId="6F086D1D" w14:textId="77777777" w:rsidR="00C4013C" w:rsidRDefault="00C401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3121"/>
    <w:rsid w:val="001D68E1"/>
    <w:rsid w:val="002671B8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7322C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00C2"/>
    <w:rsid w:val="00936902"/>
    <w:rsid w:val="0095517E"/>
    <w:rsid w:val="00977AAE"/>
    <w:rsid w:val="00996E56"/>
    <w:rsid w:val="00997268"/>
    <w:rsid w:val="009C35B3"/>
    <w:rsid w:val="009D07C4"/>
    <w:rsid w:val="009F239F"/>
    <w:rsid w:val="00A12667"/>
    <w:rsid w:val="00A14581"/>
    <w:rsid w:val="00A20E4C"/>
    <w:rsid w:val="00A42F1D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C3B46"/>
    <w:rsid w:val="00BE4B21"/>
    <w:rsid w:val="00BE5AB8"/>
    <w:rsid w:val="00BF49DC"/>
    <w:rsid w:val="00C4013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D590E-13EF-4C19-8ECB-3430ED111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2020-12-14T07:22:00Z</dcterms:created>
  <dcterms:modified xsi:type="dcterms:W3CDTF">2020-12-14T07:22:00Z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