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72BD750A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820A64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2023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38383EC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03F75FA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1A930E1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2B893DC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0FBEAD0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04A1FDA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E5FF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71CADAE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3B6B1D6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2F897DE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28E4EA3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27359E9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07CCD54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0BC3C60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6454BA9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02AC4C3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371C03E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6423157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5B8B2F7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131EB1D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618F4D1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5CA328A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359079E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6060CF9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41BCDDF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5064190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26A7265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5961BFC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0B29279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34EB718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02ED7A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442C90D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66862CB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739B6E2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0140B12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6F1EE60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4F133D6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9710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461F7C9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643C37C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5ADCB31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6E6ABFE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24CA453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361CDDA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179C40E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1825E74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0EE66B9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4850505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2D595D6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7AF83EE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2C8A2BF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6561F34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512CC17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54F0148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4B85A2F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102A5CA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0999FDD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1F274AE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3D21565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1628E74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0642322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28B7799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528E939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230BC0C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4812C9F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2F99F8A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0FF21DD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2EF309E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37C9D76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2AE0DBE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5FE59DB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6E9B2E4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76A1C98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11A9BF0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703A7" w14:textId="77777777" w:rsidR="005F69E3" w:rsidRDefault="005F69E3">
      <w:pPr>
        <w:spacing w:after="0"/>
      </w:pPr>
      <w:r>
        <w:separator/>
      </w:r>
    </w:p>
  </w:endnote>
  <w:endnote w:type="continuationSeparator" w:id="0">
    <w:p w14:paraId="763BC057" w14:textId="77777777" w:rsidR="005F69E3" w:rsidRDefault="005F69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38E4C" w14:textId="77777777" w:rsidR="005F69E3" w:rsidRDefault="005F69E3">
      <w:pPr>
        <w:spacing w:after="0"/>
      </w:pPr>
      <w:r>
        <w:separator/>
      </w:r>
    </w:p>
  </w:footnote>
  <w:footnote w:type="continuationSeparator" w:id="0">
    <w:p w14:paraId="6E82EC7C" w14:textId="77777777" w:rsidR="005F69E3" w:rsidRDefault="005F69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2CE2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5F69E3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D22F13-6DC8-431F-B015-652FCA51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2020-12-13T07:04:00Z</dcterms:created>
  <dcterms:modified xsi:type="dcterms:W3CDTF">2020-12-13T07:04:00Z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