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067EAD" w:rsidRPr="00DE68C2" w14:paraId="470D662C" w14:textId="77777777" w:rsidTr="00936902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center"/>
          </w:tcPr>
          <w:bookmarkStart w:id="0" w:name="_GoBack"/>
          <w:bookmarkEnd w:id="0"/>
          <w:p w14:paraId="545AC5D2" w14:textId="227BD86D" w:rsidR="00102A98" w:rsidRPr="00DE68C2" w:rsidRDefault="00570549" w:rsidP="00570549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begin"/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separate"/>
            </w:r>
            <w:r w:rsidR="009459F9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t>2027</w:t>
            </w:r>
            <w:r w:rsidRPr="00DE68C2">
              <w:rPr>
                <w:rFonts w:ascii="Arial Narrow" w:hAnsi="Arial Narrow" w:cs="Arial"/>
                <w:noProof/>
                <w:color w:val="404040" w:themeColor="text1" w:themeTint="BF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674"/>
              <w:gridCol w:w="3675"/>
            </w:tblGrid>
            <w:tr w:rsidR="00067EAD" w:rsidRPr="00DE68C2" w14:paraId="6DEFDB08" w14:textId="77777777" w:rsidTr="00F04558">
              <w:tc>
                <w:tcPr>
                  <w:tcW w:w="2500" w:type="pct"/>
                </w:tcPr>
                <w:p w14:paraId="0AAE00EA" w14:textId="642722BA" w:rsidR="00102A98" w:rsidRPr="00DE68C2" w:rsidRDefault="001A6011" w:rsidP="00102A98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ЯНВАРЬ</w:t>
                  </w:r>
                </w:p>
              </w:tc>
              <w:tc>
                <w:tcPr>
                  <w:tcW w:w="2500" w:type="pct"/>
                  <w:vAlign w:val="bottom"/>
                </w:tcPr>
                <w:p w14:paraId="5065D6D7" w14:textId="7472DBED" w:rsidR="00102A98" w:rsidRPr="00DE68C2" w:rsidRDefault="00102A98" w:rsidP="00102A98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</w:p>
              </w:tc>
            </w:tr>
          </w:tbl>
          <w:p w14:paraId="25B2B573" w14:textId="77777777" w:rsidR="00102A98" w:rsidRPr="00DE68C2" w:rsidRDefault="00102A98" w:rsidP="00102A98">
            <w:pPr>
              <w:pStyle w:val="Months"/>
              <w:jc w:val="right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  <w:bookmarkStart w:id="1" w:name="_Hlk38821049"/>
          </w:p>
          <w:tbl>
            <w:tblPr>
              <w:tblStyle w:val="CalendarTable"/>
              <w:tblW w:w="4992" w:type="pct"/>
              <w:jc w:val="center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5"/>
              <w:gridCol w:w="1047"/>
              <w:gridCol w:w="1047"/>
              <w:gridCol w:w="1047"/>
              <w:gridCol w:w="1047"/>
              <w:gridCol w:w="1047"/>
              <w:gridCol w:w="1021"/>
            </w:tblGrid>
            <w:tr w:rsidR="00067EAD" w:rsidRPr="00DE68C2" w14:paraId="5E66F590" w14:textId="77777777" w:rsidTr="00F04558">
              <w:trPr>
                <w:trHeight w:val="284"/>
                <w:jc w:val="center"/>
              </w:trPr>
              <w:tc>
                <w:tcPr>
                  <w:tcW w:w="710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3E7B3D9" w14:textId="6C2B328B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7AEB7913" w14:textId="18FDAA89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3690C7A9" w14:textId="24711F34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6B487EAD" w14:textId="3EC6DB6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tcMar>
                    <w:right w:w="0" w:type="dxa"/>
                  </w:tcMar>
                  <w:vAlign w:val="center"/>
                </w:tcPr>
                <w:p w14:paraId="57309C58" w14:textId="045D513E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7EEAD294" w14:textId="766DF511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119D6637" w14:textId="31AEABC8" w:rsidR="00102A98" w:rsidRPr="00DE68C2" w:rsidRDefault="001A6011" w:rsidP="00102A98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067EAD" w:rsidRPr="00DE68C2" w14:paraId="226EF7E6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2EE78E40" w14:textId="168C999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448E72C" w14:textId="16D10438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BD9461E" w14:textId="01779F9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63E382" w14:textId="3A651B68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1BE0BE" w14:textId="7FEE9F8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089D628" w14:textId="4E381D5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4D7E8C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12E97D0C" w14:textId="64868AA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7963060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628F16C" w14:textId="7FEF2F4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C27EEC" w14:textId="172DE23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8BF08A" w14:textId="5BB1A78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979894" w14:textId="7F61DE4E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0C53352" w14:textId="03AEE131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84E8431" w14:textId="4AA3BB0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07321682" w14:textId="62DC90D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7D7279C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47CAA0BA" w14:textId="0FEF79F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84CED8" w14:textId="6E8D59C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900150D" w14:textId="5187545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33472BB" w14:textId="49781DB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E225610" w14:textId="0EEB6B05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64C6D78" w14:textId="49C2E35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7D105D45" w14:textId="575EA0CC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7C41BB77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4177C24" w14:textId="42642E0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023D47" w14:textId="5815239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F5C295" w14:textId="4C2F1B9D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3369649" w14:textId="1AF231A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030454A" w14:textId="18A6D1D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6DEE865" w14:textId="488CAA33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0865398" w14:textId="214E322B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1C344838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00C1CEDA" w14:textId="3838C2E4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629362C" w14:textId="08B329FF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0FF993" w14:textId="5537E7F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DE6353B" w14:textId="5C2AB6A2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95232B" w14:textId="69299049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F3F4F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72D4C2" w14:textId="18C14876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90E3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A90E3D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4F58C96D" w14:textId="4F677E3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067EAD" w:rsidRPr="00DE68C2" w14:paraId="21DB397E" w14:textId="77777777" w:rsidTr="00F04558">
              <w:trPr>
                <w:trHeight w:val="907"/>
                <w:jc w:val="center"/>
              </w:trPr>
              <w:tc>
                <w:tcPr>
                  <w:tcW w:w="710" w:type="pct"/>
                  <w:tcMar>
                    <w:right w:w="142" w:type="dxa"/>
                  </w:tcMar>
                  <w:vAlign w:val="bottom"/>
                </w:tcPr>
                <w:p w14:paraId="1CC35C38" w14:textId="29B4C45A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B59BF3" w14:textId="6CACD083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20A6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B2C7752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EA478D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DC7BFFF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31D4FF6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1" w:type="pct"/>
                  <w:tcMar>
                    <w:right w:w="142" w:type="dxa"/>
                  </w:tcMar>
                  <w:vAlign w:val="bottom"/>
                </w:tcPr>
                <w:p w14:paraId="56915E4B" w14:textId="77777777" w:rsidR="00102A98" w:rsidRPr="00DE68C2" w:rsidRDefault="00102A98" w:rsidP="00102A98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  <w:bookmarkEnd w:id="1"/>
          </w:tbl>
          <w:p w14:paraId="3963DC76" w14:textId="77777777" w:rsidR="00102A98" w:rsidRPr="00DE68C2" w:rsidRDefault="00102A98" w:rsidP="00102A98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6090F2C" w14:textId="157981A7" w:rsidR="00936902" w:rsidRPr="00DE68C2" w:rsidRDefault="001A6011" w:rsidP="00936902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936902" w:rsidRPr="00DE68C2" w14:paraId="067B416F" w14:textId="77777777" w:rsidTr="00936902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97DC35" w14:textId="6184B26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E7B332" w14:textId="1C129FFD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D26C1E" w14:textId="6CFC2E8C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8A8468" w14:textId="0EBA3CF3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064486" w14:textId="18DD026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7FB21B" w14:textId="4D8884FA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E07F29" w14:textId="1C01C146" w:rsidR="00936902" w:rsidRPr="00DE68C2" w:rsidRDefault="001A6011" w:rsidP="00936902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936902" w:rsidRPr="00DE68C2" w14:paraId="3BECA9FD" w14:textId="77777777" w:rsidTr="00936902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4189E46A" w14:textId="4BAF8E0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20C8CF9" w14:textId="2EC42F2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6891DD4" w14:textId="63FA2A3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549FAAD" w14:textId="665350A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227C37" w14:textId="2BC41AD6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041AC1" w14:textId="3F5FFB8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883309C" w14:textId="174EB45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F74B1C7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142162C" w14:textId="570D1D1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F593F7E" w14:textId="5F0ED13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E5B6BD" w14:textId="0C19469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A06087" w14:textId="174EEFA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3FC39" w14:textId="0C36341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10072C" w14:textId="5D24E9D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F01579" w14:textId="66F3329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737B7FD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AD4EB92" w14:textId="0471A1E8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55E166E" w14:textId="07D30065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8F645C" w14:textId="7EFE5F8D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909F491" w14:textId="6AFCB311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F81BAA" w14:textId="580DF08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4A436B" w14:textId="7265654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60920AF" w14:textId="5E02B32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0C3D5193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F9A134A" w14:textId="76B373FF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4E2E86E" w14:textId="0E7EC22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FFBA931" w14:textId="4CBEA29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4967F7D" w14:textId="7C9822EE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CA5AB36" w14:textId="39434C9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A6176D" w14:textId="74D6E460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0DD7E26" w14:textId="040C88A7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936902" w:rsidRPr="00DE68C2" w14:paraId="2C6B96F8" w14:textId="77777777" w:rsidTr="00936902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76F18BF" w14:textId="44B09AD4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C150E88" w14:textId="5442985C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820A6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DB6B9E" w14:textId="69A76918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D7E8C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BC821C" w14:textId="5E896E2B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D853CC" w14:textId="42875E7A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3F4F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139AF8" w14:textId="5B6AE2C9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D2CD81D" w14:textId="3076E8E2" w:rsidR="00936902" w:rsidRPr="00DE68C2" w:rsidRDefault="00936902" w:rsidP="00936902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9459F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90E3D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7532EC" w14:textId="77777777" w:rsidR="00FE3CE7" w:rsidRDefault="00FE3CE7">
      <w:pPr>
        <w:spacing w:after="0"/>
      </w:pPr>
      <w:r>
        <w:separator/>
      </w:r>
    </w:p>
  </w:endnote>
  <w:endnote w:type="continuationSeparator" w:id="0">
    <w:p w14:paraId="49D15A5C" w14:textId="77777777" w:rsidR="00FE3CE7" w:rsidRDefault="00FE3CE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EFF05" w14:textId="77777777" w:rsidR="00FE3CE7" w:rsidRDefault="00FE3CE7">
      <w:pPr>
        <w:spacing w:after="0"/>
      </w:pPr>
      <w:r>
        <w:separator/>
      </w:r>
    </w:p>
  </w:footnote>
  <w:footnote w:type="continuationSeparator" w:id="0">
    <w:p w14:paraId="232C6E66" w14:textId="77777777" w:rsidR="00FE3CE7" w:rsidRDefault="00FE3CE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2CE2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9710F"/>
    <w:rsid w:val="003B0DA0"/>
    <w:rsid w:val="003C0D41"/>
    <w:rsid w:val="003E085C"/>
    <w:rsid w:val="003E7B3A"/>
    <w:rsid w:val="003F3F4F"/>
    <w:rsid w:val="003F63B3"/>
    <w:rsid w:val="00416364"/>
    <w:rsid w:val="00431B29"/>
    <w:rsid w:val="004374E1"/>
    <w:rsid w:val="00440416"/>
    <w:rsid w:val="00462EAD"/>
    <w:rsid w:val="0049604D"/>
    <w:rsid w:val="004A6170"/>
    <w:rsid w:val="004D7E8C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20A64"/>
    <w:rsid w:val="0085553D"/>
    <w:rsid w:val="008711BC"/>
    <w:rsid w:val="008B1201"/>
    <w:rsid w:val="008F16F7"/>
    <w:rsid w:val="009164BA"/>
    <w:rsid w:val="009166BD"/>
    <w:rsid w:val="00936902"/>
    <w:rsid w:val="009459F9"/>
    <w:rsid w:val="0095517E"/>
    <w:rsid w:val="00977AAE"/>
    <w:rsid w:val="00996E56"/>
    <w:rsid w:val="00997268"/>
    <w:rsid w:val="009D07C4"/>
    <w:rsid w:val="00A12667"/>
    <w:rsid w:val="00A14581"/>
    <w:rsid w:val="00A17BD3"/>
    <w:rsid w:val="00A20E4C"/>
    <w:rsid w:val="00A76704"/>
    <w:rsid w:val="00A90E3D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E5FFE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E3CE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DEBA3C-720C-4610-B378-6E4F66602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2020-12-13T07:27:00Z</dcterms:created>
  <dcterms:modified xsi:type="dcterms:W3CDTF">2020-12-13T07:27:00Z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