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DE68C2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bookmarkStart w:id="0" w:name="_GoBack"/>
          <w:bookmarkEnd w:id="0"/>
          <w:p w14:paraId="545AC5D2" w14:textId="4632DFC9" w:rsidR="00102A98" w:rsidRPr="00DE68C2" w:rsidRDefault="00570549" w:rsidP="00570549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4960BA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2029</w: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DE68C2" w14:paraId="6DEFDB08" w14:textId="77777777" w:rsidTr="00F04558">
              <w:tc>
                <w:tcPr>
                  <w:tcW w:w="2500" w:type="pct"/>
                </w:tcPr>
                <w:p w14:paraId="0AAE00EA" w14:textId="642722BA" w:rsidR="00102A98" w:rsidRPr="00DE68C2" w:rsidRDefault="001A6011" w:rsidP="00102A98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ЯНВАРЬ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DE68C2" w:rsidRDefault="00102A98" w:rsidP="00102A98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DE68C2" w:rsidRDefault="00102A98" w:rsidP="00102A98">
            <w:pPr>
              <w:pStyle w:val="Months"/>
              <w:jc w:val="right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  <w:bookmarkStart w:id="1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DE68C2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6C2B328B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18FDAA89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24711F34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3EC6DB6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045D513E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766DF51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31AEABC8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067EAD" w:rsidRPr="00DE68C2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38BC45E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7D2BEF2B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1A59116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0DAF243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118E320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4C72212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37CC612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3D74DA5B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0C74AFE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0F7EEBF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6AF2F0D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417AAD7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195DEE7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424416F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0DB7A0D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5EFE9E2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0C548A2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2F983EF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739D13A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6A00268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090192B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19B187A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0F86910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0DB78F5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20C4D0E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359E1D1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3D8BA60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54CA752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1B454BB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29DAA940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3B5FA22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4A0940F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6A07ABC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2BAEF17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0E3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2086DBC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37FEF47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05E0A2E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14:paraId="3963DC76" w14:textId="77777777" w:rsidR="00102A98" w:rsidRPr="00DE68C2" w:rsidRDefault="00102A98" w:rsidP="00102A98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157981A7" w:rsidR="00936902" w:rsidRPr="00DE68C2" w:rsidRDefault="001A6011" w:rsidP="00936902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DE68C2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7DC35" w14:textId="6184B26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E7B332" w14:textId="1C129FFD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D26C1E" w14:textId="6CFC2E8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8A8468" w14:textId="0EBA3CF3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064486" w14:textId="18DD026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7FB21B" w14:textId="4D8884FA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E07F29" w14:textId="1C01C14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36902" w:rsidRPr="00DE68C2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674B63D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1CBBADF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4942FF4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0A37F6C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3724F0E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1A3B5F6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2D807A6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4C346543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37F66B9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115797F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3EEAA11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05F9142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62BF2B6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623F94D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58718E4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553DD90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273A2AA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2E5EDDE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5B5AA84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7D6388E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6B2783A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433E879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11A6A5A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14C5A5A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01C560B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06A779B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41856F9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7758650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49E8618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3B42D32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3111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47A2896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28D12AF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2205441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79F6C4D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280C46F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960B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17E4F" w14:textId="77777777" w:rsidR="006D3534" w:rsidRDefault="006D3534">
      <w:pPr>
        <w:spacing w:after="0"/>
      </w:pPr>
      <w:r>
        <w:separator/>
      </w:r>
    </w:p>
  </w:endnote>
  <w:endnote w:type="continuationSeparator" w:id="0">
    <w:p w14:paraId="6B01599B" w14:textId="77777777" w:rsidR="006D3534" w:rsidRDefault="006D35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B471A" w14:textId="77777777" w:rsidR="006D3534" w:rsidRDefault="006D3534">
      <w:pPr>
        <w:spacing w:after="0"/>
      </w:pPr>
      <w:r>
        <w:separator/>
      </w:r>
    </w:p>
  </w:footnote>
  <w:footnote w:type="continuationSeparator" w:id="0">
    <w:p w14:paraId="37C149C1" w14:textId="77777777" w:rsidR="006D3534" w:rsidRDefault="006D35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2CE2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9710F"/>
    <w:rsid w:val="003B0DA0"/>
    <w:rsid w:val="003C0D41"/>
    <w:rsid w:val="003E085C"/>
    <w:rsid w:val="003E7B3A"/>
    <w:rsid w:val="003F3F4F"/>
    <w:rsid w:val="003F63B3"/>
    <w:rsid w:val="00416364"/>
    <w:rsid w:val="00431B29"/>
    <w:rsid w:val="004374E1"/>
    <w:rsid w:val="00440416"/>
    <w:rsid w:val="00462EAD"/>
    <w:rsid w:val="0049604D"/>
    <w:rsid w:val="004960BA"/>
    <w:rsid w:val="004A6170"/>
    <w:rsid w:val="004D7E8C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D3534"/>
    <w:rsid w:val="006F513E"/>
    <w:rsid w:val="006F7146"/>
    <w:rsid w:val="00727D08"/>
    <w:rsid w:val="00733B44"/>
    <w:rsid w:val="007B5FEE"/>
    <w:rsid w:val="007C0139"/>
    <w:rsid w:val="007D45A1"/>
    <w:rsid w:val="007F564D"/>
    <w:rsid w:val="00820A64"/>
    <w:rsid w:val="00831118"/>
    <w:rsid w:val="0085553D"/>
    <w:rsid w:val="008711BC"/>
    <w:rsid w:val="008B1201"/>
    <w:rsid w:val="008F16F7"/>
    <w:rsid w:val="009164BA"/>
    <w:rsid w:val="009166BD"/>
    <w:rsid w:val="00936902"/>
    <w:rsid w:val="009459F9"/>
    <w:rsid w:val="0095517E"/>
    <w:rsid w:val="00977AAE"/>
    <w:rsid w:val="00996E56"/>
    <w:rsid w:val="00997268"/>
    <w:rsid w:val="009D07C4"/>
    <w:rsid w:val="00A12667"/>
    <w:rsid w:val="00A14581"/>
    <w:rsid w:val="00A17BD3"/>
    <w:rsid w:val="00A20E4C"/>
    <w:rsid w:val="00A76704"/>
    <w:rsid w:val="00A90E3D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E5FFE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9FB83A-00B3-4682-930D-AD195B87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2020-12-13T07:30:00Z</dcterms:created>
  <dcterms:modified xsi:type="dcterms:W3CDTF">2020-12-13T07:30:00Z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