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7033EC27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D74224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2030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23AE9A5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0B66C3A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1490135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33FEB93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661C20C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57EA0A2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594CE2C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6E5A9B8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2A375EE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0AFFAB2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015F075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3739E21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12A291A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1470BDA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4B36F18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271378B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05D2461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394CF9D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2462E84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0E67DF1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45DED69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3903019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2168FCB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1AB6AF8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747843D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4E48578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1A067A7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4BCDBD2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0F84646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57DF6C4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102B22A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3ADA9EF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02829C9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5D53C59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0458423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604825F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58F4968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791C9FB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1E51603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03DF08C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5532A9C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444D8E9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3C022A4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668049B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4CD119A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041C8C8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33720AA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174FCE2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40C6A40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791B9EF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390812F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2A41B49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2314A57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0F82341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4980D3A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7F4D5CE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217509D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17758DC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614F8DE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5EDCDA6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648F97B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37EF12F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5DFBD6E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53DD163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0A9BDE7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7CCF5B9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33CA458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10310EF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77E5C81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61E0B84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12A8DC6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2C38F2C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7422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C938F" w14:textId="77777777" w:rsidR="00054AA3" w:rsidRDefault="00054AA3">
      <w:pPr>
        <w:spacing w:after="0"/>
      </w:pPr>
      <w:r>
        <w:separator/>
      </w:r>
    </w:p>
  </w:endnote>
  <w:endnote w:type="continuationSeparator" w:id="0">
    <w:p w14:paraId="0AB42058" w14:textId="77777777" w:rsidR="00054AA3" w:rsidRDefault="00054A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A50D3" w14:textId="77777777" w:rsidR="00054AA3" w:rsidRDefault="00054AA3">
      <w:pPr>
        <w:spacing w:after="0"/>
      </w:pPr>
      <w:r>
        <w:separator/>
      </w:r>
    </w:p>
  </w:footnote>
  <w:footnote w:type="continuationSeparator" w:id="0">
    <w:p w14:paraId="22A145DE" w14:textId="77777777" w:rsidR="00054AA3" w:rsidRDefault="00054A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54AA3"/>
    <w:rsid w:val="00067EAD"/>
    <w:rsid w:val="00071356"/>
    <w:rsid w:val="00092CE2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3F4F"/>
    <w:rsid w:val="003F63B3"/>
    <w:rsid w:val="00416364"/>
    <w:rsid w:val="00431B29"/>
    <w:rsid w:val="004374E1"/>
    <w:rsid w:val="00440416"/>
    <w:rsid w:val="00462EAD"/>
    <w:rsid w:val="0049604D"/>
    <w:rsid w:val="004960BA"/>
    <w:rsid w:val="004A6170"/>
    <w:rsid w:val="004D7E8C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31118"/>
    <w:rsid w:val="0085553D"/>
    <w:rsid w:val="008711BC"/>
    <w:rsid w:val="008B1201"/>
    <w:rsid w:val="008F16F7"/>
    <w:rsid w:val="009164BA"/>
    <w:rsid w:val="009166BD"/>
    <w:rsid w:val="00936902"/>
    <w:rsid w:val="009459F9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90E3D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D74224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EA6630-F263-45C6-905E-D4292E92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2020-12-13T07:30:00Z</dcterms:created>
  <dcterms:modified xsi:type="dcterms:W3CDTF">2020-12-13T07:30:00Z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