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08B6ABF1" w:rsidR="00BF49DC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2B405DDB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E269B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66ABF289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4A1A9F7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ОРНИК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CD44421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ЕДА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47DD1989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5C7A675D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87D2764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68368745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BF49DC" w:rsidRPr="003A0A27" w14:paraId="6EAC1785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49F5B78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15DE585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6488780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7E08E1C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19F1696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2215654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2D03CED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11FB816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1A7C7CE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6A3D01B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4F0DB6C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6C19C5F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55FFA1E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48A3B63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290C57A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4A15F14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113C5AF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012CE76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28C53EE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53B2863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7E15A8C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29EB96E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5947872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7027D24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6ECBDF2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30767C8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4E10AE9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7F382C3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595E26C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0029C2A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5D3A57B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42823C8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26E7523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0927ED2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67C4B98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0127B1D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28D7BD8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068F9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bookmarkEnd w:id="1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D9CE238" w:rsidR="006B6899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4D7669B8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9426A6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7B915A1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6C48D38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06FCA19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07407B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88FD2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D5E6C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644FA82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1B8E645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5D24873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6EFDA9F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129BC69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1A407D0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016639A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210CB41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7182EEC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4841EEA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376AF77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3DBE56D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69727D5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62C5BC2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0DD316D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63D21D6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2C29D27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578C13A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5AB4553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710C084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1CF7816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5E180B6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0570BEB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433829B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4EB1276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0136466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424AD19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7C7C8E5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42294D2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7093FB8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16949EE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3948A15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5F9D909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0313381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5478918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72812D5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6066CD6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50A399FB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1F886D6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2A8AB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7166EB4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6B1C5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5403AB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01A8BE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84FDF7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B24C35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7D49E6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13E7EF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1A6F71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3B05DE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590439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597EF9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00C642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60A6E2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737C23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08EC06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336906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12AD32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49FA4D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3D46E1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60C198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71263F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7B23E0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4C906E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30247B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200ECB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7E6FAC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43088C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134533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7FB53B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3D7A2B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251CBC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603A8C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72BC49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14D7BE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2785EA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6ADFD7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72AE1D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031B11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5EEC54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23686A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714506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1726DC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4F574F89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0541873A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8347F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64D170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2D8D0A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4F093E9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56F6317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43FDCB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9B844F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31C15E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6935ED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5C7299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513894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185566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4BDDB6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0CAF6D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70A40D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30215C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3B9B97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17576C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212EC1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135C0B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5514C5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549851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322800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4F93DA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0BCA30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4FA047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662156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7DC73B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36808E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1873EC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19F541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3AAB43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429D79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65A71F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38D94A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5F9AEE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100957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65A795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4016B7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647301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6CF199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5C5514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02A218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520419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0133E72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5818992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6C5D59B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616AD67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178B61E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37B9B07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38A009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9C5EE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21736D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1AC0AD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5A852A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5B2156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3E674A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36B4D2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73956C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4363C9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4EE065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01B88A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4B5DB7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520B51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2C2272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660E32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1D4DA4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36FD72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199757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33CAA7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5D35B6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4D69A3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66C075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358E0D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0C040D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1DAE6F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6522CE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08B3AA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3B221C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7A9572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0AF08D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0499AD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0A1722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12EF8B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610CBF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41B338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098DF6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150849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46B670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48A28F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B5A03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274AFD8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7439DED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661FA9D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5AE8FE2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260E167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0DDC1A1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2546F37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AAE58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B4346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102DC7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50915C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00BFA2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615BAE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18ED57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4C2D57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21D41E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6F2E66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2321CD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0E50FF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2E7523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70D91D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1F7BC7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7841C2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1473AC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3EF29B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639AE0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070710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3F82DC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1DB26F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76EABD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5C0793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7BE333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694EDD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3CC3F8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685044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023B6D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4A418C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29C759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11647E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6A98D2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30FD70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01CA83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3A2B54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40A6FB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7BB1C5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3ED405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302F4E1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1F841C7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396123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3E58050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1A85E42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6B25B95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342F76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E8B1A2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36F25D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22E504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1F9209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33185F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37B934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7498A4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2301E9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594814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242C78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24DFC9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6A2211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609263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136312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3B43D1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7C73D9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54CF3A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65B165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00D9D1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6EF1BD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49FFA2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64B689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2AC83D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642D60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3BD1A2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765F4A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271D98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59388B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33EA32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0D6BE7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00D43D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5478ED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3D314B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10628B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4760AA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07253D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345841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652597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31E593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401D4F9F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5B1C4EE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5A1F4E6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4CC18DC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41AB97D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7A61B9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3E5CCDF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2F6211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9F50F1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77CDBF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55AA43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B5A03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6223C8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0AFE1D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6B8BD0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5541A3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52BC0A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2DA13B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2ED624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45AC98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3FFCB5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690F12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01096B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6D4276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2F695C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6C18BE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052079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5BB473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10B3F9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3184F0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5469FA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27C118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60397E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09D2EC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1CCF31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516CF3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790B83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1F0462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41E74A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09FDF0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2CB0FB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44F68F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25A957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3F8CBB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64B970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5C71CB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60C6D8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5DB3D9B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40B9F506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20995E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6BAC7C3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7464F8A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415B1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6F91CC0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2DF36D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3B3F39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720A56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487161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272513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2C99C6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36BC66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104018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6F8C78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020120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5DCA56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380BC0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16692C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56FE70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2A4ABE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2AFD9B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0C46E6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0F3560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596CBC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3057E4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758CE4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39C544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7986F9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0C26FB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1E84DE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70F7CB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6C9EB7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396105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54CCB9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5A887A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4EDD40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631493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385E78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4B91BD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3B317D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29F5D4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2EAED4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1E4AEC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48BCA0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5E467AD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055E7BB0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7CD5DBC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FC2971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642537A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46C2F3F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3E4671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C404F7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460819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07C526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6EA83C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6D8913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786D2B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24346D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73F66A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6DD244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7554F2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736769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412039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2A3367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1E418C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544F5A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5165FE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7B61B4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4884F1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7180AF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0C93C4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1155EB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177174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66A8E7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1DE733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162915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036023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0D1959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41F787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132D61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423954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4B0E33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5ABD4D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7361F6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64DB57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236990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23CF42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3FAEDC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16EC01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1724AC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721539DC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166F36ED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017636B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7E9D755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3E7CF39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5E14D15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16BA481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56C7D4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D595F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553635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4C0757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684423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2852D8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070B9B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234672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41D797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653FB8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5A7FD7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6E559A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26F8B4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1D49B0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6B13E1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3ED40E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4AF5E4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73220F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3228AF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1CD05F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51DA4F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3A0950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4FB94F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38BF98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5212BA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244CB9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665F7A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226197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1A1CED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2A0F8C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3E677B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159B68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6871B9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7B67C3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7A96F1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4C34A7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5DF39A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587B79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01C479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3CE672DF" w:rsidR="00ED5F48" w:rsidRPr="003A0A27" w:rsidRDefault="00E9768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050BF99D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455EF52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69AB5D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5BC9480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12EE295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33809E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0B71B81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BAA9FB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369402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4B1EE5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08B994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01018E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5074F9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05D434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330007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567D81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1BCFB4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052B6A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2C931A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4793E7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7E0931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8C52D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7FDFEE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24BC12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13534F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13F128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295A8B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035BB5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6A9F7C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41B052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03266A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6FE18D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6BCD4B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2BBDB1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7F990A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10ABB3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35A2C5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2FA359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3A0BA4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3F0800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0E0681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72B8DA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2599F6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63642E3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08784C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85851" w14:textId="77777777" w:rsidR="006041F2" w:rsidRDefault="006041F2">
      <w:pPr>
        <w:spacing w:after="0"/>
      </w:pPr>
      <w:r>
        <w:separator/>
      </w:r>
    </w:p>
  </w:endnote>
  <w:endnote w:type="continuationSeparator" w:id="0">
    <w:p w14:paraId="0CA6E535" w14:textId="77777777" w:rsidR="006041F2" w:rsidRDefault="006041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6BBDD" w14:textId="77777777" w:rsidR="006041F2" w:rsidRDefault="006041F2">
      <w:pPr>
        <w:spacing w:after="0"/>
      </w:pPr>
      <w:r>
        <w:separator/>
      </w:r>
    </w:p>
  </w:footnote>
  <w:footnote w:type="continuationSeparator" w:id="0">
    <w:p w14:paraId="10F7B6EA" w14:textId="77777777" w:rsidR="006041F2" w:rsidRDefault="006041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041F2"/>
    <w:rsid w:val="00667021"/>
    <w:rsid w:val="006974E1"/>
    <w:rsid w:val="006B6899"/>
    <w:rsid w:val="006C0896"/>
    <w:rsid w:val="006D4D72"/>
    <w:rsid w:val="006E6342"/>
    <w:rsid w:val="006F513E"/>
    <w:rsid w:val="0070232B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1D3F7E-E1B5-4D5B-9F6F-BE750DD7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3584</Words>
  <Characters>20429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2020-12-11T08:37:00Z</dcterms:created>
  <dcterms:modified xsi:type="dcterms:W3CDTF">2020-12-11T08:37:00Z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