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29C1C1A3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3FE0242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52158A2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784631A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4F28622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0F41307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0B9F9C4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70A836F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45C6C2E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52D7C94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3C89C68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4283674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5F47CC9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435257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63CA36A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1380693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13614E2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0F5E70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2D65E72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1BAA39E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61F0626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19B91AD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630F4F2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1EF724D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2D8FAD5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30DCF6D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470E8F5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66B6CFF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7E4A62D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482326B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5660C6B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3BF7612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7F0591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50153CC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7DED5C2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5E78396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300B20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74725E0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068F9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7C29C8D8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68A08CE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379D0E4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78E8D5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208776E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78EFDC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FB8AB0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628ADE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66DA96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68557EA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345401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569ABC1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B86301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2CC74D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56DC92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4D711A5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09E46D1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219FE7A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6BE5539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0E8CBFA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ACA557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99E578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4C456C0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196C4A9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7F5E19B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39C2117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8BB8B9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C54E08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5406A0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646799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66CFE48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ED660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7998C0A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239C43F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F1BA3A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14A5F5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1FBEA9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45243F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2A71DEB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14B9DB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0CA4F9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2FAEF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193E67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F8E10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89240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F5EE3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360C43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14A96B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279CB9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61322C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6D2F7C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D82E7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B36D2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11BD08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A6B8F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160738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ED651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6ECD48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73364C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1AFFE8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67BCC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17B01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634226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543204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386DD1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454ACA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16818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6232D0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20FA47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2C531F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625D51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F5C1E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0ACB2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183B1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2FC0F1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3D1E03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0887450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360175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531A83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0092B7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AAC59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0B3E84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742D95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3FEBC3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0B882F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184516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2E3824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1E8E32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5D8D69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6D7933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110DC7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74818F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2420F2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63F2FA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1847D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410A03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488996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07020D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0567F3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213528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4C0E59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265803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0FA7D8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10F1F5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432480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156C0C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C698F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583A96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1641E6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4E399B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799DC6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568DB9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FF098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579B7C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11EF168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312740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15EDFA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5EFD1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76279C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6986B9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D4EC8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5D470B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77AABD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6B4809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2CAE8F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7B4B9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70AA17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59FEA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52F15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34D8EB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778422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731FA1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2FFE3C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FA0FC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181BEB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422E7A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2152A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571B0B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124DFD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3F2240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478931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6627C4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5A4148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37184B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66FC98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37A5B5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1859C3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1610E2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55E9CE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65A9AE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6C041B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60C444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12A84C5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8BA6E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4F3BAE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2CE47A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2B5C76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444C80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1BA90B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05334C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E8E26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19E96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276AE3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4C1809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40F712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7988C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61C5C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63D415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42E747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4D8348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6B031A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37702E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200CCF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4FFC62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35491A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23A424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463F4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63E087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583C38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164CDA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0BFD21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3C7990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20CD6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2ED5D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072F3F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4CED78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BE6FD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51D6CB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5A9E1B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17D7B7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07E2C8F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6B992E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2224DC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133787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727D1F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2D0092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AF38D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438424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55BC88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21772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0F1776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0D017B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3DD621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18904E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6555E3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599699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42EFAB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2BA4BC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3014EC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38CBA9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399447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072DE3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445C47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4977CC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DAC04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5D4C73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1FFF70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BED4F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CC02F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27CC9B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2A88BC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56121F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7D158E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35C2A1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03DA2E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04CFF1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46A7F2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137189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356570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47EB5C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6BD580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42188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2B0D65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18D15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6C1B56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69915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09DAD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8316D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0F9707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19CC02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21DC4C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58EB40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1A2ECC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6C8D77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85D28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43FB8E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02E09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47F7A6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6BB7AD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7C0DE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13CA25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731CFB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7D0F44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1AAE05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B5606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5C4CD7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FFDB1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350D5F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5561C7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096CF7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37A480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3CA379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0A33E3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6BC026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7DE4D3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617A22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085F779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0D6914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48F688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6EB500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0F8A91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6B0EF3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54436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016078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42BCCA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6DD791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427231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1A66E1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0AA208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061F1B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55F6A2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5CED5A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7A329B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09C29D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5AD0AE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392713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00FD11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84BCE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64879D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15BABC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0C36AB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571BB8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2668D3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4EE948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133155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5B818F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595AC7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6A30F8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4B4E04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312E6D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141D8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53957A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69E660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0A9AD9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09BAA49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3F6D1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1750CC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D2E7F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6570F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5092A8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8C434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0DAEEC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70FD68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7754B4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436C2E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1257CA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67C82B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73EAE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3A26F0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30B97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7E9309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451A65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525657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708D08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068D3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530AC4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7F7C2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383E2D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0C374E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25905C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0E8F8A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10CF8E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66FAAE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CAC8F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3035BC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10BBC3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7F6340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2270C8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6413A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46548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1B5E54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2DD82B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46CC8B3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38CD19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139B06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3A1F30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13C8FF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0BC201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35C29A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29810E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BF6DC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47DAA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6272FB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43AA44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57C32D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410A08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0D322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07D49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0F1C91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3AB1A4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2435C0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A0E42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6910A1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495D34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4F66C6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5BAA13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67A07A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387A3D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6FAEDF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03D3C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01DF5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5DDE00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022E00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64EFF6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B92F1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6F162D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786E2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092B9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033AA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690AEA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568FC5C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7B6590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1AB1EF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BCAC4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7F6F41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9F672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848A0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25CFB5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113857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2AEABE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335C84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47DB53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0BD5B5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403DBA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0E4870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4826D9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47975A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07C166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432CF8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60604B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7FC3AF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D8623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758B3E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27F53B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3C8D6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5ADEFD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2B9E65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6E039A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62B7B9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A3AC9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4459E7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D13A4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BF4A2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63659F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F86C5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0CE729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301CF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4B53E2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4E721" w14:textId="77777777" w:rsidR="00AB7105" w:rsidRDefault="00AB7105">
      <w:pPr>
        <w:spacing w:after="0"/>
      </w:pPr>
      <w:r>
        <w:separator/>
      </w:r>
    </w:p>
  </w:endnote>
  <w:endnote w:type="continuationSeparator" w:id="0">
    <w:p w14:paraId="074725C4" w14:textId="77777777" w:rsidR="00AB7105" w:rsidRDefault="00AB71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A6E4A" w14:textId="77777777" w:rsidR="00AB7105" w:rsidRDefault="00AB7105">
      <w:pPr>
        <w:spacing w:after="0"/>
      </w:pPr>
      <w:r>
        <w:separator/>
      </w:r>
    </w:p>
  </w:footnote>
  <w:footnote w:type="continuationSeparator" w:id="0">
    <w:p w14:paraId="63DB54E2" w14:textId="77777777" w:rsidR="00AB7105" w:rsidRDefault="00AB71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B7105"/>
    <w:rsid w:val="00AE302A"/>
    <w:rsid w:val="00AE36BB"/>
    <w:rsid w:val="00B2012F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AB41DC-AA9F-4ED6-B73D-CDD55F4E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3578</Words>
  <Characters>20395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2020-12-11T08:39:00Z</dcterms:created>
  <dcterms:modified xsi:type="dcterms:W3CDTF">2020-12-11T08:39:00Z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