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0D00E703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647C91F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4AA0962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738474F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633DBD5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54A1A03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3C2BA1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5A4FC25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5EA1966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1803EDA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0A27FE6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0103F69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0D65839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0A57BB7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53DD919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02B313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3E67941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2930799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7CB6A50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6865FEF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1D9094F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6EFF931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4497A11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3B767B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6949D5A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6092D31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5A013BD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67C4752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0C2E5C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396F9A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237C6B4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2EA79B1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02B12E3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03EDA1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2797357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225C90E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4A1DD16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6AD69D9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6933429D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6AFA61A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2D1B42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3A262AC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53ADDDF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6B726C5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18601C1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195AD27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418C020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773FF0C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612893A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6F65A8A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529989F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379B374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12ACC68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727F07F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755B66D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0B4336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4805F15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0F1E39E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F26ADB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72D654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34B156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D83B93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6DA9FFE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5DA71D1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6CDD0C2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7A2B13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7AF76D9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1C895BF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30EA8E2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796755B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23D06E4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4AD209B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E096F8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254D52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272407D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1FE3E48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18C2001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CFDBB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631E1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2341D7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2A9138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5CF50E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EC59E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7EB3CF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11565C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29FD88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16BB73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058D74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1293A5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0F5F4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26B21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1F64C7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47960A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370AAC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7DCD0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53CD62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D3DBC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1130B9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7E360A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47DC44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2C6DFC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6C4CD6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D73C8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202AA4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3DAD6D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7B4A5C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B28CE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1B3C1A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4E321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29C020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3114A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22B92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6FEC78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0D76EA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612FB4B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67EDAA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1FA387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11409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791FB5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2B1F73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19F4E0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58BB6E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04EB15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01B6FA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225A60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02DFE7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003AA1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D5B10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C98A8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139EFD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4632A4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101DC5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288174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2CF942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6E1560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7FF4BE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79CF58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BE1CD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3F7302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6A1E25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2273EB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5866B9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6BB5A8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1FA533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1CBCA4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550727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144254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05A772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1F4535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05A0D9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66030B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79DEE0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4CDE360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246108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525737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7D4010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5B4140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4BBE03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96135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7FD6EE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00FA7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78BCCA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1817FD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72E733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71C977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D89AF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52C8F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C4C31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49052D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4D8BD9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27E9CF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6F94E2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5A4DE9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2854BB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4AB7B7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48E9F5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12B312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1CCD2C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144FA0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5CA571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29C5CB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626748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7D0212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69F96B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0C8F4F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5D02EC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0FA557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F4E21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441F0D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4371F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4066065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163DBD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2FCE63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2DF34A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06D767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10E753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2C7C0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6CC051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482EDE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25D725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3E1BEA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31C6A1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7862D4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345E7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2DC5C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15CAA6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1E9B23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537D59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A0FE9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69C9A7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1AACE4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009500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4A34ED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1C7E29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023107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0E4033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C8342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50EB53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44B4F2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44370A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52FB99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10259D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FC995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107C25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07DFF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56866D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12468A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7E391E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463FAFE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454A15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2C9303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6A4273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3C8792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66C8B7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7A64BB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1BB437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43FB82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727DC6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799971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6D0E76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1B9338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57250E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33B674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288EFA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05E422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54B8A3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08A035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42AAA3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73B684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3789F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6115C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399165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2DD75E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01C97E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186F2D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3D9CEB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4910A7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1BE668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1D5A6B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2C4666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1A3B02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6E34D7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71CAF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0FDED8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53FF8B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14C7DE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5AA4CD7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3115D1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5DB8A3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5BF7CE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2583D7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374221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27F294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99565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1021E8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2A3155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3211CD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696362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7E141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E6AF3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3972E4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166C20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0D828F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747FF1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652328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47D18A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56E23E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1B9440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55E3E5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3479B4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666281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6388A4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05C6AC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229E25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57221C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3D8584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7D841B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3B14EF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6F0973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03641D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6F67F1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E4FA1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641920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37C799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77B0C89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6414BD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3C8746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0D5FB8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6DDDC8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1F70C7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27B169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39C147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35747E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3896AA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30C78A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22B99E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0AE477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484E0A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51E0DF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74157B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32D7A1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06CE54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0A44ED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0E429C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0E7F0C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9CD89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CE33D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13E1FC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37D0E7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1CC0A8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5B2ACE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53D24E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74EEE2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06AB15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50700C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363C82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756107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480380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2F4220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484B5B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610541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02063F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1E643A7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1AABB4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1A4B46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67CA1A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261726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3CB6D9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22302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378E58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1577AB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7DCBEA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43CF50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719422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54001B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58609F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893F8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7C866A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0461A7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390F25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60DD8A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265C8E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4B7CCE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540447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1C7C27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3829E5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03F3A8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120711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43C1BF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63FBDC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42FA2F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6B24B4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4BF46A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0D680C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3C532D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3892CC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144812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6C09B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6A9F82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0CEC0F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6C5945D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9A567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0C1D3C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5CEFF2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6DC6C2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2E96CF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0D1581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F8CD7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6C0A1F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FDC0E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467296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15ACD7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1D2AF3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2CA268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6FFDEE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276089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7DC94A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6CEF64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5CC814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49892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576D2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593E4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38F0C3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153B75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4B3611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52E6CF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4A545C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4C0B91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25F49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0BCDB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4AE13A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55B9E5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3C7BE5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36F75B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D018F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42054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1BCCF4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182C3D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063F820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4841D5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06A5ED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6F527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131600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F5069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5E9825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0C7B67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39A48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3C51D6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4A80C0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4B3297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1DDB42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01DE6F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D128F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054C4E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21F813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1C0691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F347F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72D3C7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78D62F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08C4B0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393B6D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2CADE2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5F4633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77A5BA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1DEB3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08D375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286501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08308C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885D3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563820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7A9F20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2CB270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AFF86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658BBC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01E34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4FD765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49068" w14:textId="77777777" w:rsidR="00B75F8F" w:rsidRDefault="00B75F8F">
      <w:pPr>
        <w:spacing w:after="0"/>
      </w:pPr>
      <w:r>
        <w:separator/>
      </w:r>
    </w:p>
  </w:endnote>
  <w:endnote w:type="continuationSeparator" w:id="0">
    <w:p w14:paraId="5FD55A39" w14:textId="77777777" w:rsidR="00B75F8F" w:rsidRDefault="00B75F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08CEE" w14:textId="77777777" w:rsidR="00B75F8F" w:rsidRDefault="00B75F8F">
      <w:pPr>
        <w:spacing w:after="0"/>
      </w:pPr>
      <w:r>
        <w:separator/>
      </w:r>
    </w:p>
  </w:footnote>
  <w:footnote w:type="continuationSeparator" w:id="0">
    <w:p w14:paraId="12A1F30E" w14:textId="77777777" w:rsidR="00B75F8F" w:rsidRDefault="00B75F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75F8F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2DD4F8-58B6-4752-B5B6-6BD038BD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2020-12-11T08:39:00Z</dcterms:created>
  <dcterms:modified xsi:type="dcterms:W3CDTF">2020-12-11T08:39:00Z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