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6E021808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7B75C4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4148755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7954553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1F3164D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6501AC9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466A054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174134F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02F47B6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383CA41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2E6437D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025C68B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4941C47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5D92507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11CEC46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7428237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0F51695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57F2056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10B5943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3BEFA25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35FCF50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5221B6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4D8CCB0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715F297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0AB692C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56E26C0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0932F06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21DC67B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3C4D76D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78F4D37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70500F2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2C21D77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3E067C9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58DDAA4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1BF94FB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58D6F12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18CB364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1741B3D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442B19C1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7062EF6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19A8536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482BD02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51720F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002F887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A6879F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39B6987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7DE8F7C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74D1F8E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505B654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021AF28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16EF3CD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3340CB1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314D9B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72C4328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3B19163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7BF612B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74098BC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4F9BC5E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05E046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EE5E74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664B70F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1A9451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1192126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39B16B3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0B19374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3705497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242F107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7810A29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A5086E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0AB6A35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1A248FA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0B79E45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277BD1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0D625F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11620AC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6A48DF1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7D721FE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3BD781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01B80D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18559F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2865E5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89603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50BB9B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7348BC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747D66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0D7400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064267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228A40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3DE94C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164095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6FC20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D26E2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6EFBD2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4CB7FA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52C865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2C2D1F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78585A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974C9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894C7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2EA928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F24FE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22D4E2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4BAC5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3FE62E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0820E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A0A7D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628652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476113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57B4A1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24BC84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9CE38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3718C3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2C3682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461802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368346C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0BDC26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56ECBE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4E5298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1594D0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5F5AF1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217C52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506391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53AA18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2F1BAC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6958DF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795F83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44E404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6D67D6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19BEF6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0EDF49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1A9E60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15B9E3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2DBDE1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1B7428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AFB71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3EDAAB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7BB48A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4C8CD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304797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45B624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1E66B7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529728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7DB1C5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3BB74C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3C1434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707B9C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13B12B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3ECDA3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71EF58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7B1066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46B90B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70A3EE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479A8DD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335DA3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74679D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4D7CFC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146B15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248DAE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589882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643CB1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9C212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4E864A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37C44D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759D19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1E24EC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4A2AD6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6F475C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4F4346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60E2AE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5D1516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65A52C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20E0FE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6503D1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4AB4BD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4EE9F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63C8CF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2C4AF9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77E1C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07F0C5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78B803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7023AE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51F6E8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5B8C36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3A02A6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52C56D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6C4264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71593E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81573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5F9D24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60EB59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4D73A2A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70C3FA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6DB0DC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F884B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3882D9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348049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F0E16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367FE4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58F1B8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3936FE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5FFB77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1D163F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62BAD5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46548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EF10F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67008A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6A2A71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19A993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B2494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728614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03A72B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6678BD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299161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4AF98C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5BBC49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281957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521AE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658973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D9FCC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7CDFAA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57F914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214C0E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59A38F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51D0E3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644BA5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115E6E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538263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2FB8F0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632E00F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1AC829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5A235C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0FA2AF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5D8525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247035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3D6220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5C3417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1F297E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7918F9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4235A5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10DC71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52F8C7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05B2B7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34E4FD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261E33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5C4041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08EC89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198D76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64639E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08950B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75BAA6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027038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6DD85B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2F9853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0A27F1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5FE0F0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76DB47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187972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435DA7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2F0C6F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11FDAF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57F6A0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24247E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A62D6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2C5B2E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54598F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75E633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69461D5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214F11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7D85A1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50F9CA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6040D9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7DFF38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4E9B39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3B49B4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158F9C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4C1DF2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557F10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3BD25C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09C94D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4EFC0E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6CA8A5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3CE231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331BE2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6DDD73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40E21E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6860FC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364458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7318F4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591F6D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17B85C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09963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4FDE1B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3C729B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76D6FF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1D940C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7466DE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4FCCBC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644BB8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3B96AF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4885E6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447E63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02EAB8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521833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07EF69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04862FA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01F9E4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4491B4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332104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44E8FD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3E7C8F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6A209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596CE9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6A04F8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7C54B1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62A4A2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0DD5A0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71F04D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192ED9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5FE0A4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515305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4F254B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3054AC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1CF83F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3FB263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37FD87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54EFC0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13AE37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1DCC8A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5987BE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64F52F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12435D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BB53D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5AF833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4EB847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394D83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6F0BD5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01DF25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20BA97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15A6F4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1A0CD9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6B34C4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3F9371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2E32CA8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39EE05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22539E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0D1623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1843F3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7B373A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5DF610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189EE9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ED8BF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410E02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599829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6019A1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560713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2CF818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481DC8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17CF9B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377A4E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5687E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2921F3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41048C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0508F7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726581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F3A53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30B97D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20DB56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650712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55130E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2D549E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67DFD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2F2AEE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156262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002F15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28A4FA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780429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39377C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298337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4CB410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38C0EA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65EC708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61F337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2E958A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3624D0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11E0CB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2208B3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74B657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FFBA4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3E0849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5BA89C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038A88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0F58D3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10CAC1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392E7B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EDFF2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42DD32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7BE86F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162304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4E7F74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4C3EB9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16B467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133F04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483CA5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453B4D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4653FD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2070C1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BB19E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36D0B1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49325C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63624A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007F4C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434C42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015168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4256E8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7DE0D2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415A9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874CD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ADDA8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697C7D7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2029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009BE7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605B02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4C70C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325017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0D6954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0AD47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045552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414FAE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4D8427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714A7B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71F87F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54C24E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BE18C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14F8B6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46806C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6D95F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216471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D7291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56320B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7F080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122E33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0150A7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0B4891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6F6FF4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1ADC5A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2E4BB8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2A7343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5D1244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B9B12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EB154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0BF2A1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627869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09E562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17C0DB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3963E7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31C614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50CABC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5B6B0" w14:textId="77777777" w:rsidR="009356B7" w:rsidRDefault="009356B7">
      <w:pPr>
        <w:spacing w:after="0"/>
      </w:pPr>
      <w:r>
        <w:separator/>
      </w:r>
    </w:p>
  </w:endnote>
  <w:endnote w:type="continuationSeparator" w:id="0">
    <w:p w14:paraId="6A9A6452" w14:textId="77777777" w:rsidR="009356B7" w:rsidRDefault="009356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8FCED" w14:textId="77777777" w:rsidR="009356B7" w:rsidRDefault="009356B7">
      <w:pPr>
        <w:spacing w:after="0"/>
      </w:pPr>
      <w:r>
        <w:separator/>
      </w:r>
    </w:p>
  </w:footnote>
  <w:footnote w:type="continuationSeparator" w:id="0">
    <w:p w14:paraId="29DAFF0C" w14:textId="77777777" w:rsidR="009356B7" w:rsidRDefault="009356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1C92"/>
    <w:rsid w:val="0005357B"/>
    <w:rsid w:val="00064882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5DB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8490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356B7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82A48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035E4-5EAD-4DCE-8A3B-EF875B13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2020-12-11T08:40:00Z</dcterms:created>
  <dcterms:modified xsi:type="dcterms:W3CDTF">2020-12-11T08:40:00Z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