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386"/>
        <w:gridCol w:w="5386"/>
      </w:tblGrid>
      <w:tr w:rsidR="003A0A27" w:rsidRPr="003A0A27" w14:paraId="54FFFDE0" w14:textId="77777777" w:rsidTr="003A0A27">
        <w:trPr>
          <w:trHeight w:val="10319"/>
        </w:trPr>
        <w:tc>
          <w:tcPr>
            <w:tcW w:w="5000" w:type="pct"/>
            <w:gridSpan w:val="2"/>
            <w:vAlign w:val="center"/>
          </w:tcPr>
          <w:p w14:paraId="62FB1275" w14:textId="77777777" w:rsidR="003A0A27" w:rsidRPr="003A0A27" w:rsidRDefault="003A0A27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</w:p>
        </w:tc>
      </w:tr>
      <w:tr w:rsidR="00BF49DC" w:rsidRPr="003A0A27" w14:paraId="67049D07" w14:textId="77777777" w:rsidTr="003A0A27">
        <w:tc>
          <w:tcPr>
            <w:tcW w:w="2500" w:type="pct"/>
            <w:vAlign w:val="center"/>
          </w:tcPr>
          <w:p w14:paraId="221F35BB" w14:textId="08B6ABF1" w:rsidR="00BF49DC" w:rsidRPr="003A0A27" w:rsidRDefault="006B6899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Январь</w:t>
            </w:r>
          </w:p>
        </w:tc>
        <w:tc>
          <w:tcPr>
            <w:tcW w:w="2500" w:type="pct"/>
            <w:vAlign w:val="center"/>
          </w:tcPr>
          <w:p w14:paraId="225D0E91" w14:textId="0B89BA27" w:rsidR="00BF49DC" w:rsidRPr="003A0A27" w:rsidRDefault="006B6899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2030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3A0A27" w:rsidRDefault="00BF49DC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18"/>
        <w:gridCol w:w="1536"/>
        <w:gridCol w:w="1536"/>
        <w:gridCol w:w="1536"/>
        <w:gridCol w:w="1536"/>
        <w:gridCol w:w="1536"/>
        <w:gridCol w:w="1497"/>
      </w:tblGrid>
      <w:tr w:rsidR="00BF49DC" w:rsidRPr="003A0A27" w14:paraId="726CE1BC" w14:textId="77777777" w:rsidTr="00E269B9">
        <w:trPr>
          <w:trHeight w:val="340"/>
        </w:trPr>
        <w:tc>
          <w:tcPr>
            <w:tcW w:w="710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B0CCD02" w14:textId="66ABF289" w:rsidR="00BF49DC" w:rsidRPr="003A0A27" w:rsidRDefault="00E269B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521B78A" w14:textId="64A1A9F7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ОРНИК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598B2609" w14:textId="7CD44421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ЕДА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4A3F1F9B" w14:textId="47DD1989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ЕТВЕРГ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72AC4C35" w14:textId="5C7A675D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ЯТНИЦА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087D2764" w:rsidR="00BF49DC" w:rsidRPr="003A0A27" w:rsidRDefault="00E269B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68368745" w:rsidR="00BF49DC" w:rsidRPr="003A0A27" w:rsidRDefault="00E269B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BF49DC" w:rsidRPr="003A0A27" w14:paraId="6EAC1785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61CEAFF" w14:textId="083B3A9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E7022A9" w14:textId="1629117E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EEE880F" w14:textId="0B4DF34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FE6790C" w14:textId="13C2240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7BE93C9" w14:textId="185049E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5383201" w14:textId="70E9123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47E31BBE" w14:textId="4167D2A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3C2DA741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B0F3ECD" w14:textId="1C24ED6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2E9377B" w14:textId="58BF71E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80250EF" w14:textId="5C6CC58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BE7C65B" w14:textId="363F809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5B14954" w14:textId="3123F72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D57052B" w14:textId="0759344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E6DFA71" w14:textId="2EA85BD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6A8DAA74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E763929" w14:textId="1D47071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87BBDD9" w14:textId="6D68CEF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E2F1383" w14:textId="5F30D9F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F0C4EBA" w14:textId="21A4493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634E9A5" w14:textId="49FD6D6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6F44200" w14:textId="1D9231D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394B26C" w14:textId="474C589F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1D2030A0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7D12072" w14:textId="6798276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CD69C5E" w14:textId="136E0D4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0398BA8" w14:textId="788062BC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AAF66C6" w14:textId="17D2791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606A35B" w14:textId="57BC14D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7B5A357" w14:textId="44B0F86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E480CCF" w14:textId="40E584B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0A8EB60A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6F63247" w14:textId="7A2FA33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DF3CAEC" w14:textId="40FC30D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CBCA6C2" w14:textId="7841DF1C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C565751" w14:textId="5E2E00B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7607533" w14:textId="22F2441F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A7CF6E7" w14:textId="26F68E4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718B96E" w14:textId="40F6BF9C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5CCC9C47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FEA4187" w14:textId="3B4A850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8E08BBE" w14:textId="1748137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95DDE99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131870D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416ADAD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511A947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197EF86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E8C55A5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0AB1689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bookmarkEnd w:id="1"/>
      <w:tr w:rsidR="006B6899" w:rsidRPr="003A0A27" w14:paraId="006BD6C0" w14:textId="77777777" w:rsidTr="008025C1">
        <w:tc>
          <w:tcPr>
            <w:tcW w:w="2500" w:type="pct"/>
            <w:vAlign w:val="center"/>
          </w:tcPr>
          <w:p w14:paraId="19962AF0" w14:textId="5D9CE238" w:rsidR="006B6899" w:rsidRPr="003A0A27" w:rsidRDefault="006B6899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Февраль</w:t>
            </w:r>
          </w:p>
        </w:tc>
        <w:tc>
          <w:tcPr>
            <w:tcW w:w="2500" w:type="pct"/>
            <w:vAlign w:val="center"/>
          </w:tcPr>
          <w:p w14:paraId="30F9F655" w14:textId="1DBDDC83" w:rsidR="006B6899" w:rsidRPr="003A0A27" w:rsidRDefault="006B6899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2030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D4D72" w:rsidRDefault="006B6899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2A9965BE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512E7E2D" w14:textId="19426A6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7FAB7376" w14:textId="7B915A1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F798461" w14:textId="6C48D38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3D869A9" w14:textId="06FCA19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05A4BF1" w14:textId="607407B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288FD20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2CD5E6C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6B6899" w:rsidRPr="003A0A27" w14:paraId="78897B1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E0EAAF" w14:textId="514DE18D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98326A" w14:textId="7195EA9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D2C321" w14:textId="7B2DDDA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94B2CA" w14:textId="666F56AD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9BB523" w14:textId="79690FB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1C2D53F3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7E01BFF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48619F73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44E21F" w14:textId="2B9E6F8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3B054" w14:textId="5FE91253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06407" w14:textId="069D999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A2E64" w14:textId="0E7479C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D2A7F8" w14:textId="675666E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19062D1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2EC2BD7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7F35900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2EC91B" w14:textId="5F3FD39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E5F1D7" w14:textId="0C67253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D7BA790" w14:textId="32DA7262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D80CDD" w14:textId="488A311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72540D" w14:textId="7E0B0F62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60D0D7C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65C94ED5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508437E3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E30587" w14:textId="5B43A4A0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57F3AB" w14:textId="66EB542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2BC8FA" w14:textId="0D3B60C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CA0134" w14:textId="1E7DBA6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9CEE53" w14:textId="455291C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5CAB70AF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2ACA3B6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7B2D4DB4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60D089" w14:textId="00C4F31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2D0623" w14:textId="19D9A50F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515BFB" w14:textId="6A41B21D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2A246" w14:textId="1C35F175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81518" w14:textId="5C36EF03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6386DEC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7E338A3F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476F1256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0AF84A" w14:textId="7A23835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E3F924" w14:textId="44B8414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!A12 Is Not In Table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D98DC7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20F1DF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EBC50A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66E45E0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0B563CFC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784B55A0" w14:textId="77777777" w:rsidTr="008025C1">
        <w:tc>
          <w:tcPr>
            <w:tcW w:w="2500" w:type="pct"/>
            <w:vAlign w:val="center"/>
          </w:tcPr>
          <w:p w14:paraId="37FAAA50" w14:textId="50A399FB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Март</w:t>
            </w:r>
          </w:p>
        </w:tc>
        <w:tc>
          <w:tcPr>
            <w:tcW w:w="2500" w:type="pct"/>
            <w:vAlign w:val="center"/>
          </w:tcPr>
          <w:p w14:paraId="26647E3B" w14:textId="54DDEC30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2030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560D596D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44C5013E" w14:textId="7E2A8AB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4CD7167" w14:textId="7166EB4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8845A00" w14:textId="46B1C56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387DAD2F" w14:textId="5403AB3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869AF3A" w14:textId="01A8BE6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384FDF7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0B24C35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630DC1F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2C9C6A" w14:textId="5771AC5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7964FA" w14:textId="51E7341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395D4" w14:textId="656FF46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3792AC" w14:textId="7041980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02B436" w14:textId="7A1FE2B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3C4A92A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34E3D0A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722F9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D7CE2B" w14:textId="224E814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D177E" w14:textId="70FC338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4B2EBD" w14:textId="6D6178B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4CED24" w14:textId="468D683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247CF" w14:textId="199253E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10759C0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47E90B7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B29EB0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98C24B" w14:textId="6160E36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629C8D" w14:textId="0984B1F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C96E1" w14:textId="3AA0193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D4FE6B" w14:textId="7F15EAF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31300D" w14:textId="798A1C8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2EF2379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7894DE4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306192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2A3772" w14:textId="31412E1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9DEA55" w14:textId="58902FB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7127" w14:textId="1FB083C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8E0CD" w14:textId="27BF860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24E739" w14:textId="70C2E21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56F96A1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6D69F88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FD4BD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FCF65" w14:textId="581E6A0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C45AEB" w14:textId="17C327A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E09B59" w14:textId="652DC2E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B48518" w14:textId="5B48694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62A271" w14:textId="77EFD77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751D974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68CEDDA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359709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53864B" w14:textId="648F624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3C982" w14:textId="0C99CC2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66470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BFF0B3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C0F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1DEA5802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2CF0689F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7FAF298C" w14:textId="77777777" w:rsidTr="008025C1">
        <w:tc>
          <w:tcPr>
            <w:tcW w:w="2500" w:type="pct"/>
            <w:vAlign w:val="center"/>
          </w:tcPr>
          <w:p w14:paraId="0B71B109" w14:textId="4F574F89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Апрель</w:t>
            </w:r>
          </w:p>
        </w:tc>
        <w:tc>
          <w:tcPr>
            <w:tcW w:w="2500" w:type="pct"/>
            <w:vAlign w:val="center"/>
          </w:tcPr>
          <w:p w14:paraId="23A157B9" w14:textId="011120E9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2030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4B2EB927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1E2EE8E7" w14:textId="18347F8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08A9ADB4" w14:textId="464D170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0798650" w14:textId="2D8D0A1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0122A68C" w14:textId="4F093E9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95C0986" w14:textId="56F6317E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443FDCB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39B844F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6A54C37E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1EA01" w14:textId="7E113B6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FB043A" w14:textId="366F7FD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DDF311" w14:textId="6526F7A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C2D6C1" w14:textId="1D2B48E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B55C17" w14:textId="04E8F73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9ABE1D" w14:textId="7CA19C6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7C3D9E" w14:textId="4536A09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EB2B2FA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DCA498" w14:textId="59F657D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A343AB" w14:textId="1B6CC48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67D8E8" w14:textId="5352652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F8F156" w14:textId="74918D4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F146E" w14:textId="24FFA18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CFC167" w14:textId="1F4AEC1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3B4AD5" w14:textId="3BBCB0A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002DD0F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892CB7" w14:textId="25CFAE7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8520C1" w14:textId="48E56B4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464F66" w14:textId="0438A77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60DA3E" w14:textId="33C9426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A13C5D" w14:textId="20B0722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958C56" w14:textId="34C6411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357CD5" w14:textId="23A3E63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68BAFAE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74E94" w14:textId="4C5E2C1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BE8491" w14:textId="57F7BA0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F091CF" w14:textId="43ECB3E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167198" w14:textId="0AFFC47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107AF4" w14:textId="5084466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49DF52" w14:textId="20E9DF2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093039" w14:textId="21B3814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D73EBF0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9029" w14:textId="358DC36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A4896" w14:textId="390BC5E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AF9E93" w14:textId="3F059E6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633F73" w14:textId="78459C8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85F4A6" w14:textId="509179F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073DED" w14:textId="0EE0EEB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DF7ABA" w14:textId="688DFDF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3BE865F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2F4322" w14:textId="1675D01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2F4D3E" w14:textId="49F856D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B2E77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7877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C3DC8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EF34A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C2D05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56FD7872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20A7A2A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E679A77" w14:textId="77777777" w:rsidTr="008025C1">
        <w:tc>
          <w:tcPr>
            <w:tcW w:w="2500" w:type="pct"/>
            <w:vAlign w:val="center"/>
          </w:tcPr>
          <w:p w14:paraId="1ADD435E" w14:textId="0133E720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Май</w:t>
            </w:r>
          </w:p>
        </w:tc>
        <w:tc>
          <w:tcPr>
            <w:tcW w:w="2500" w:type="pct"/>
            <w:vAlign w:val="center"/>
          </w:tcPr>
          <w:p w14:paraId="356E2AAA" w14:textId="37B9855F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2030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4232816E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5173D927" w14:textId="6C5D59B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645E7C4A" w14:textId="616AD67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7D31BE5" w14:textId="178B61E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8E1E115" w14:textId="37B9B07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C84A1A5" w14:textId="38A0094E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69C5EE8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21736D4E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6F5FFAB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9C2670" w14:textId="4F22B77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7B697C" w14:textId="4F4D20E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8A88DF" w14:textId="2DEF1EB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B1B025" w14:textId="71D2448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F732E" w14:textId="36AF1F4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B26961" w14:textId="397BF68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7485" w14:textId="52EA816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43A7E9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21331D" w14:textId="09D5CBE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B2BF12" w14:textId="21458AE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58DFB7" w14:textId="4EBEE11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68F1" w14:textId="69B0D3B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45A9F5" w14:textId="709A0E4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9615FD" w14:textId="1E3D6E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D659A8" w14:textId="2992C3E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5CD501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162FCE" w14:textId="7B2E6BC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34D557" w14:textId="7CBF856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E94CD6" w14:textId="266526E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358C9A" w14:textId="1A8F34E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5FC823" w14:textId="6129153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8DB889" w14:textId="781195C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ED4719" w14:textId="3CA9DD4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967DB6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8568AD" w14:textId="0B6781C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0DA026" w14:textId="04BCF91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C5897B" w14:textId="7087BD0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37E596" w14:textId="78BD876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6F8449" w14:textId="3715871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32A15C" w14:textId="3EADC7B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653324" w14:textId="6FD698C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B25253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5994ED" w14:textId="219626A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B32801" w14:textId="1EB9D02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129B62" w14:textId="198D24C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E374" w14:textId="551A3DD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5C5B5" w14:textId="300FA8D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1EB887" w14:textId="02A4246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99CB9D" w14:textId="1FE3E6E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832F5D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10BCDE" w14:textId="09EF8B1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2A51FD" w14:textId="43BCCCD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98195F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122FC5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BF85B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7A702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2DC03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6CA84776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5F1CBDC0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47DF545E" w14:textId="77777777" w:rsidTr="008025C1">
        <w:tc>
          <w:tcPr>
            <w:tcW w:w="2500" w:type="pct"/>
            <w:vAlign w:val="center"/>
          </w:tcPr>
          <w:p w14:paraId="623DCF36" w14:textId="1274AFD8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Июнь</w:t>
            </w:r>
          </w:p>
        </w:tc>
        <w:tc>
          <w:tcPr>
            <w:tcW w:w="2500" w:type="pct"/>
            <w:vAlign w:val="center"/>
          </w:tcPr>
          <w:p w14:paraId="784345F2" w14:textId="1FD3FA6B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2030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546A3C18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1DC3C153" w14:textId="661FA9D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79DC3F0D" w14:textId="5AE8FE2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16BD4E1" w14:textId="260E1671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0D278A7" w14:textId="0DDC1A1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556B925B" w14:textId="2546F37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4AAE588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4B43466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57699A99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903D23" w14:textId="379A0EA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62814" w14:textId="293A0BB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BC623A" w14:textId="684E1A0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11388A" w14:textId="6EF07A7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B2EE6F" w14:textId="34405A5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7C685CA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0F0043F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2248B7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5CB634" w14:textId="6EE6CE4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C69B78" w14:textId="34F20F6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471560" w14:textId="3F06B49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0BC1FD" w14:textId="4C8BE54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1DF700" w14:textId="4BB662D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7DE92EF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187A85F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C70933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651ED" w14:textId="4E4E3C3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81F62B" w14:textId="20ABFA3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CDC03C" w14:textId="26EA31F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54BE3A" w14:textId="02BD766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127770" w14:textId="62DF0F3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1DFDB2A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3F0ADFE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4D7026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CC5276" w14:textId="65C6D7A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845C86" w14:textId="4164F88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2DE4AA3" w14:textId="272B032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E20D68" w14:textId="729CCD4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91F7C" w14:textId="43FF370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493D400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28C644D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7201894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83FCD1" w14:textId="0751698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8697C6" w14:textId="531178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794318" w14:textId="63E696C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0FEA73" w14:textId="728D8E0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22BFE" w14:textId="2DD0629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0745CA3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23EAC8E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B2D167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5BD0D8" w14:textId="21233DC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67913D" w14:textId="3064D34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B8F6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FA204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4981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10AAB089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1822F8AD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7F999B1" w14:textId="77777777" w:rsidTr="008025C1">
        <w:tc>
          <w:tcPr>
            <w:tcW w:w="2500" w:type="pct"/>
            <w:vAlign w:val="center"/>
          </w:tcPr>
          <w:p w14:paraId="6CD4D464" w14:textId="302F4E11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Июль</w:t>
            </w:r>
          </w:p>
        </w:tc>
        <w:tc>
          <w:tcPr>
            <w:tcW w:w="2500" w:type="pct"/>
            <w:vAlign w:val="center"/>
          </w:tcPr>
          <w:p w14:paraId="3BE4EA34" w14:textId="70B56053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2030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2A07B664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595B0EF" w14:textId="3961238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AB17593" w14:textId="3E58050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4F85D72" w14:textId="1A85E42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725BE79" w14:textId="6B25B95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E08FC8C" w14:textId="342F763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4E8B1A2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736F25D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250FBDA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ECF66B" w14:textId="0A2FE4E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B6236B" w14:textId="25453E8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796A5C" w14:textId="384F520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F1FE86" w14:textId="202F97E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BE2FDF" w14:textId="0E89AB1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3F6C02" w14:textId="6BA175C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1F5514" w14:textId="1CA47F0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366C7E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A8966" w14:textId="5053A8E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A60BF0" w14:textId="23B4C05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24AFA9" w14:textId="0A93A80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73A615" w14:textId="28C1719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75C9A" w14:textId="50773C6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86C24" w14:textId="51851D9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098601" w14:textId="4A7AB21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03AD7F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0FC634" w14:textId="0F370F7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9845" w14:textId="2FE6677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659809" w14:textId="206951B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866C9C" w14:textId="0C1C4FE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016042" w14:textId="31DDC0A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D697AC" w14:textId="422D151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857734" w14:textId="26B7BC3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71CE60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7AE80F" w14:textId="3A46D98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254111" w14:textId="47AC79C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3E1D2A" w14:textId="492F9A4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F1B4FD" w14:textId="7A73F69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B93ADC" w14:textId="289D312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13C171" w14:textId="24A2F34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0FCBD" w14:textId="667DCD8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D3EA8D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B2899E" w14:textId="4E27270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5646C5" w14:textId="68EFBC2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E5BB46" w14:textId="3EAD4A2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E4E3FBF" w14:textId="16033DB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F081FD" w14:textId="3300D8B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7ADA4" w14:textId="589FA55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8D212E" w14:textId="47B19F6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D0A46A4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DF423A" w14:textId="785A582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FC7EEA" w14:textId="19D574F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9DBAA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ED59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23CBE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53426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27343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AEAC979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66990F5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897A9E6" w14:textId="77777777" w:rsidTr="008025C1">
        <w:tc>
          <w:tcPr>
            <w:tcW w:w="2500" w:type="pct"/>
            <w:vAlign w:val="center"/>
          </w:tcPr>
          <w:p w14:paraId="30CEB76C" w14:textId="401D4F9F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Август</w:t>
            </w:r>
          </w:p>
        </w:tc>
        <w:tc>
          <w:tcPr>
            <w:tcW w:w="2500" w:type="pct"/>
            <w:vAlign w:val="center"/>
          </w:tcPr>
          <w:p w14:paraId="055F6AFA" w14:textId="0CD86FD4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2030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58B73B97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3A47607" w14:textId="5A1F4E6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750A356" w14:textId="4CC18DC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B970E4E" w14:textId="41AB97D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D0CAE09" w14:textId="27A61B9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A7D7818" w14:textId="3E5CCDFD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72F6211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79F50F1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4D9E18BA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75F490" w14:textId="6E204B1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33F096" w14:textId="5F356A2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A16DC7" w14:textId="1A582B6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FD497A" w14:textId="10C4965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8B385" w14:textId="35C9A3F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BEC3A" w14:textId="5FC9F11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725119" w14:textId="15A4AC6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0258D9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277FF2" w14:textId="5F458F5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6441BB" w14:textId="7EDB558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3A5C1A" w14:textId="75D0D5D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EC41FC" w14:textId="544EA74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AC5A28" w14:textId="6784FB4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0B82CD" w14:textId="1C6E84B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A5DD3F" w14:textId="637EB88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E3A00FA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B562D8" w14:textId="754DA68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9DF0E1" w14:textId="022C6E6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2EBD9B" w14:textId="4F73508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2CC34B" w14:textId="7A6CDC2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CE1E0" w14:textId="58764C7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8208BE" w14:textId="2970DEF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964DF8" w14:textId="58FE580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19BF7D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446783" w14:textId="4BC6A07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43ED9F" w14:textId="2E220BF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FFCF38" w14:textId="0177D6F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BD64BE" w14:textId="3C73D15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EBF36" w14:textId="08DC561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8A73ED" w14:textId="41D1EEC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E27DB" w14:textId="0F5E991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343E44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7EDF0C" w14:textId="5284BDD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FAC31" w14:textId="2D14457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BDD607" w14:textId="6303D8D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C8988A" w14:textId="0F1A002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90E9B4" w14:textId="589E190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629D18" w14:textId="2C7EDD3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31818D" w14:textId="0A7F40C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5D117A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993A68" w14:textId="2C28622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626DB1" w14:textId="029CC71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16E4D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55AECC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1FA5C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27525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8F342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4DF64AF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75958A16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0296CB7" w14:textId="77777777" w:rsidTr="008025C1">
        <w:tc>
          <w:tcPr>
            <w:tcW w:w="2500" w:type="pct"/>
            <w:vAlign w:val="center"/>
          </w:tcPr>
          <w:p w14:paraId="254D9321" w14:textId="5DB3D9B1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Сентябрь</w:t>
            </w:r>
          </w:p>
        </w:tc>
        <w:tc>
          <w:tcPr>
            <w:tcW w:w="2500" w:type="pct"/>
            <w:vAlign w:val="center"/>
          </w:tcPr>
          <w:p w14:paraId="2C122BDC" w14:textId="7E69348E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2030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73D4F18E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68B71591" w14:textId="20995E1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2C34C84" w14:textId="6BAC7C3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95B52EC" w14:textId="7464F8A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F8901F3" w14:textId="0415B16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361C956E" w14:textId="6F91CC0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62DF36D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73B3F39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166C381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43B821" w14:textId="1768828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FB9CA1" w14:textId="5787967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B4DA1A" w14:textId="4B5381D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1FFCFA" w14:textId="2431E37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8BB18" w14:textId="7E970D3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06E4B02" w14:textId="6208E89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40438D" w14:textId="1941543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D4D71E7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AF99DC" w14:textId="38C8F3B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AE7F85" w14:textId="3E69BD6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5F1DBB" w14:textId="447DFB0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047810" w14:textId="15A644A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7EAB4C" w14:textId="02DF095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7E3FE6" w14:textId="4B78F0F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64AB9" w14:textId="2CF6B11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B78E7B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176476" w14:textId="397A4BD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75EFE3" w14:textId="115396B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80BC65" w14:textId="1364FC0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C83BF1" w14:textId="384C09F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070CE" w14:textId="7BB78A5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E46A07" w14:textId="74C4C4E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C44432" w14:textId="492409C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302B2E8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5F12A2" w14:textId="682ACB3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5A8394" w14:textId="0E10C55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769D7C" w14:textId="28D79E0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453EB" w14:textId="4D470D9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4F37" w14:textId="6E6F029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AFB997" w14:textId="60E0B86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6F89B5" w14:textId="5E777A7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5D3B96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963310" w14:textId="24FD504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31E346" w14:textId="7A1DC7D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E8D4F1" w14:textId="15BA5D3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53DD33B" w14:textId="72BB6FC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DD4251" w14:textId="51CE216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460CFE" w14:textId="0C44609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6D57F2" w14:textId="1FE5A4F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171E1FC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7D74A0" w14:textId="7748016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EFD26D" w14:textId="5044C3D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68713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B5D95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D215D6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9CA47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5EF88C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262802E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45888BA8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7EB2D43" w14:textId="77777777" w:rsidTr="008025C1">
        <w:tc>
          <w:tcPr>
            <w:tcW w:w="2500" w:type="pct"/>
            <w:vAlign w:val="center"/>
          </w:tcPr>
          <w:p w14:paraId="08C628AC" w14:textId="5E467AD0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Октябрь</w:t>
            </w:r>
          </w:p>
        </w:tc>
        <w:tc>
          <w:tcPr>
            <w:tcW w:w="2500" w:type="pct"/>
            <w:vAlign w:val="center"/>
          </w:tcPr>
          <w:p w14:paraId="351313CB" w14:textId="38D07123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2030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744C85F7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1CC8B071" w14:textId="7CD5DBC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A25A901" w14:textId="0FC29711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1D16FEA" w14:textId="642537A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0ABF5B13" w14:textId="46C2F3F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A158D24" w14:textId="3E46714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7C404F7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7460819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5381513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BC57C8" w14:textId="6C823B2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8061A7" w14:textId="4C7CC0C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2F473E" w14:textId="2F58FBC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CCEDDE" w14:textId="6BD1BC8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CE170C" w14:textId="7A99084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56E015" w14:textId="3D60B57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DF4C5D" w14:textId="5955E7E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21964FC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169FFA" w14:textId="0916BDE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03F53D" w14:textId="57190D5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E40092" w14:textId="7694690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F6D1F4" w14:textId="3637AAD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17393" w14:textId="4D1BD7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1BCADB" w14:textId="69F4C1D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422885" w14:textId="2613D35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4715A07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43FC40" w14:textId="3BFFFD9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3101E2" w14:textId="1B62CD8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2224C0" w14:textId="2108BC8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E8B817" w14:textId="07E377F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EAF1C4" w14:textId="5F08555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49DADF" w14:textId="6208B50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5E98B9" w14:textId="607B27C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31FB9C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BAA67E" w14:textId="2FE5E18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1E366" w14:textId="712CC8B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CD9FA9" w14:textId="7BC34A8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730DE8" w14:textId="4D64328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E94C42" w14:textId="0762007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1F44B0" w14:textId="4302CD1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9ADD11" w14:textId="2182DA5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0CC9F4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7EB80" w14:textId="77138FD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27B45" w14:textId="092C1A8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BFFAE0" w14:textId="009EDC1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086A65" w14:textId="6415B1B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E68AD1" w14:textId="4EAFEFC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6863F3" w14:textId="5118AD7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F03AC" w14:textId="40747C9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957B55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70656" w14:textId="3BDD13B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8AFD37" w14:textId="7DF40A7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20F71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B39AC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4575F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CB955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2D1A5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B17CB91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724062B6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491B8CF8" w14:textId="77777777" w:rsidTr="008025C1">
        <w:tc>
          <w:tcPr>
            <w:tcW w:w="2500" w:type="pct"/>
            <w:vAlign w:val="center"/>
          </w:tcPr>
          <w:p w14:paraId="1D943BD5" w14:textId="721539DC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Ноябрь</w:t>
            </w:r>
          </w:p>
        </w:tc>
        <w:tc>
          <w:tcPr>
            <w:tcW w:w="2500" w:type="pct"/>
            <w:vAlign w:val="center"/>
          </w:tcPr>
          <w:p w14:paraId="5AC816B2" w14:textId="2A791A30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2030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46168607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624BECF2" w14:textId="017636B1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15CDEE10" w14:textId="7E9D755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8328FBE" w14:textId="3E7CF39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6C11AC7" w14:textId="5E14D15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92D2B52" w14:textId="16BA481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456C7D4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4D595F0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1AB241C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208744" w14:textId="5E9A9FF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F23BE8" w14:textId="0F4FCC0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F104F4" w14:textId="2A658CC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57DE07" w14:textId="7A619F1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DA721" w14:textId="3E64D2F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318F1A" w14:textId="4436DD9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BCADC" w14:textId="5E300FD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190101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92197A" w14:textId="340E50A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E84146" w14:textId="1D79A7E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1D001C" w14:textId="1121295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99F84F" w14:textId="5581D5A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D7A2C7" w14:textId="12424FD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C68FC" w14:textId="7CC0490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A46A54" w14:textId="3BE2B6B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149638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C68B63" w14:textId="7E38D12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3BEC" w14:textId="60F1525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AD6FE0" w14:textId="420F4B0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A9C57C" w14:textId="7CEEBFE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0A001C" w14:textId="3E24D97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318C0" w14:textId="49BF63E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C94ADB" w14:textId="6F85E5C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74BB8B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7B7C06" w14:textId="0D3384D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51A727" w14:textId="01D966E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866D1E" w14:textId="6FFDA0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4EB99" w14:textId="7436074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FBF0" w14:textId="5B8434C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3F83D" w14:textId="1550203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6EBAA" w14:textId="56A086C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240C3B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FB2A1C" w14:textId="0662D22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7341" w14:textId="4D53E7E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D13A7C" w14:textId="4E78BA8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BD97E4" w14:textId="25DE61B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78CE96" w14:textId="34A31F1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A1247" w14:textId="74652DC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BC1A11" w14:textId="0E56289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AEF418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A0E62B" w14:textId="2F4463F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AB03A5" w14:textId="2B4DB7A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7ACE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7008B6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0AE0D9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60972F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C25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7D667166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1C261E55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1547B57" w14:textId="77777777" w:rsidTr="008025C1">
        <w:tc>
          <w:tcPr>
            <w:tcW w:w="2500" w:type="pct"/>
            <w:vAlign w:val="center"/>
          </w:tcPr>
          <w:p w14:paraId="6AE3BB0C" w14:textId="3CE672DF" w:rsidR="00ED5F48" w:rsidRPr="003A0A27" w:rsidRDefault="00E9768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Декабрь</w:t>
            </w:r>
          </w:p>
        </w:tc>
        <w:tc>
          <w:tcPr>
            <w:tcW w:w="2500" w:type="pct"/>
            <w:vAlign w:val="center"/>
          </w:tcPr>
          <w:p w14:paraId="3D8BA562" w14:textId="7F97FED2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2030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1C608AFC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1AA947D" w14:textId="455EF52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080F3955" w14:textId="69AB5D0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B173504" w14:textId="5BC9480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5459C1B2" w14:textId="12EE295D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2689FC3" w14:textId="33809E4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0B71B81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3BAA9FB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7C17943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C0A191" w14:textId="52995E2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03151C" w14:textId="25AF0BC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4DC06B" w14:textId="7ADFE85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DB9C6B" w14:textId="0459C16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C7CA6" w14:textId="4F9064F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16ECF4" w14:textId="275C08C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D4833" w14:textId="1B0842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31C9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7F4FCF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951E" w14:textId="7316241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CB7923" w14:textId="765EFB4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F31A5E" w14:textId="28F42D5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475C4A" w14:textId="6CBD504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AC826A" w14:textId="3C66884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13D5FA" w14:textId="290757B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04BDE0" w14:textId="73EDADC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7DB9DA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9A3BBE" w14:textId="461B8A7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F2CCF4" w14:textId="38AA9BF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AD79D1" w14:textId="5C7E679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272435" w14:textId="36349DA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A50AED" w14:textId="40BA489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A101BC" w14:textId="2378B1A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CC68C2" w14:textId="3271D2F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953C65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3D4027" w14:textId="20F7BE3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D3027E" w14:textId="2781317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136C06" w14:textId="60C1199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23EA43" w14:textId="65DFD7D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DC25" w14:textId="064EBDA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015B6" w14:textId="2F6CD2A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3DCFA5" w14:textId="78FF99E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CCE256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EC791C" w14:textId="307EB65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EECC90" w14:textId="7833736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2A7C4A" w14:textId="2ACDCF3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F03C3" w14:textId="6A41DB0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704AB9" w14:textId="7195895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EF70DB" w14:textId="43B08AB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92646" w14:textId="0CB7D0F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43F7B5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E597A" w14:textId="564C595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31C9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B94D4" w14:textId="7443AC6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77E7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C97E6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040DA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C119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8B8C8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99B84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357A7C" w14:textId="77777777" w:rsidR="00D75131" w:rsidRDefault="00D75131">
      <w:pPr>
        <w:spacing w:after="0"/>
      </w:pPr>
      <w:r>
        <w:separator/>
      </w:r>
    </w:p>
  </w:endnote>
  <w:endnote w:type="continuationSeparator" w:id="0">
    <w:p w14:paraId="53A249A6" w14:textId="77777777" w:rsidR="00D75131" w:rsidRDefault="00D751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588331" w14:textId="77777777" w:rsidR="00D75131" w:rsidRDefault="00D75131">
      <w:pPr>
        <w:spacing w:after="0"/>
      </w:pPr>
      <w:r>
        <w:separator/>
      </w:r>
    </w:p>
  </w:footnote>
  <w:footnote w:type="continuationSeparator" w:id="0">
    <w:p w14:paraId="5531E6BE" w14:textId="77777777" w:rsidR="00D75131" w:rsidRDefault="00D7513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31C92"/>
    <w:rsid w:val="0005357B"/>
    <w:rsid w:val="00064882"/>
    <w:rsid w:val="00071356"/>
    <w:rsid w:val="00077E74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75DB3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84908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0232B"/>
    <w:rsid w:val="007213D1"/>
    <w:rsid w:val="007C0139"/>
    <w:rsid w:val="007D45A1"/>
    <w:rsid w:val="007F0E9C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2012F"/>
    <w:rsid w:val="00B37C7E"/>
    <w:rsid w:val="00B44348"/>
    <w:rsid w:val="00B65B09"/>
    <w:rsid w:val="00B82A48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75131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208B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EEF79B-826A-4C20-BE41-0F7808F62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12</Pages>
  <Words>3585</Words>
  <Characters>20441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2020-12-11T08:41:00Z</dcterms:created>
  <dcterms:modified xsi:type="dcterms:W3CDTF">2020-12-11T08:41:00Z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